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9E0092" w14:textId="37F078C2" w:rsidR="00854511" w:rsidRPr="008610AA" w:rsidRDefault="00854511" w:rsidP="00854511">
      <w:pPr>
        <w:pStyle w:val="Thema"/>
        <w:rPr>
          <w:rFonts w:ascii="Univers Next Pro" w:hAnsi="Univers Next Pro"/>
          <w:szCs w:val="20"/>
        </w:rPr>
      </w:pPr>
      <w:r w:rsidRPr="008610AA">
        <w:rPr>
          <w:rFonts w:ascii="Univers Next Pro" w:hAnsi="Univers Next Pro"/>
          <w:szCs w:val="20"/>
        </w:rPr>
        <w:t>Pressemitteilung</w:t>
      </w:r>
      <w:r w:rsidR="00720DAC">
        <w:rPr>
          <w:rFonts w:ascii="Univers Next Pro" w:hAnsi="Univers Next Pro"/>
          <w:szCs w:val="20"/>
        </w:rPr>
        <w:t xml:space="preserve">, </w:t>
      </w:r>
      <w:r w:rsidR="00720DAC">
        <w:rPr>
          <w:rFonts w:ascii="Univers Next Pro" w:hAnsi="Univers Next Pro"/>
          <w:szCs w:val="20"/>
          <w:lang w:val="en-US"/>
        </w:rPr>
        <w:t>13.11.2011</w:t>
      </w:r>
    </w:p>
    <w:p w14:paraId="5DA38FEA" w14:textId="1ECA167D" w:rsidR="00DE1401" w:rsidRDefault="00DE1401" w:rsidP="00DE1401">
      <w:pPr>
        <w:tabs>
          <w:tab w:val="left" w:pos="1690"/>
        </w:tabs>
        <w:outlineLvl w:val="0"/>
        <w:rPr>
          <w:rFonts w:ascii="Univers Next Pro" w:eastAsia="NeueHaasGroteskText Pro" w:hAnsi="Univers Next Pro" w:cs="NeueHaasGroteskText Pro"/>
          <w:sz w:val="18"/>
          <w:szCs w:val="18"/>
          <w:u w:val="single"/>
        </w:rPr>
      </w:pPr>
    </w:p>
    <w:p w14:paraId="49CD7D5F" w14:textId="77777777" w:rsidR="000523C1" w:rsidRPr="008610AA" w:rsidRDefault="000523C1" w:rsidP="00DE1401">
      <w:pPr>
        <w:tabs>
          <w:tab w:val="left" w:pos="1690"/>
        </w:tabs>
        <w:outlineLvl w:val="0"/>
        <w:rPr>
          <w:rFonts w:ascii="Univers Next Pro" w:eastAsia="NeueHaasGroteskText Pro" w:hAnsi="Univers Next Pro" w:cs="NeueHaasGroteskText Pro"/>
          <w:sz w:val="18"/>
          <w:szCs w:val="18"/>
          <w:u w:val="single"/>
        </w:rPr>
      </w:pPr>
    </w:p>
    <w:p w14:paraId="0FF6B9D8" w14:textId="6E611E08" w:rsidR="00ED6F84" w:rsidRPr="008610AA" w:rsidRDefault="000523C1" w:rsidP="00ED6F84">
      <w:pPr>
        <w:pStyle w:val="p1"/>
        <w:rPr>
          <w:rFonts w:ascii="Univers Next Pro" w:eastAsia="Times New Roman" w:hAnsi="Univers Next Pro" w:cs="Arial"/>
          <w:b/>
          <w:sz w:val="24"/>
          <w:szCs w:val="24"/>
          <w:bdr w:val="none" w:sz="0" w:space="0" w:color="auto" w:frame="1"/>
          <w:lang w:eastAsia="en-GB"/>
        </w:rPr>
      </w:pPr>
      <w:r>
        <w:rPr>
          <w:rFonts w:ascii="Univers Next Pro" w:eastAsia="Times New Roman" w:hAnsi="Univers Next Pro" w:cs="Arial"/>
          <w:b/>
          <w:sz w:val="24"/>
          <w:szCs w:val="24"/>
          <w:bdr w:val="none" w:sz="0" w:space="0" w:color="auto" w:frame="1"/>
          <w:lang w:eastAsia="en-GB"/>
        </w:rPr>
        <w:t>Ausstellungs</w:t>
      </w:r>
      <w:r w:rsidR="001E7F37" w:rsidRPr="008610AA">
        <w:rPr>
          <w:rFonts w:ascii="Univers Next Pro" w:eastAsia="Times New Roman" w:hAnsi="Univers Next Pro" w:cs="Arial"/>
          <w:b/>
          <w:sz w:val="24"/>
          <w:szCs w:val="24"/>
          <w:bdr w:val="none" w:sz="0" w:space="0" w:color="auto" w:frame="1"/>
          <w:lang w:eastAsia="en-GB"/>
        </w:rPr>
        <w:t>programm 2022</w:t>
      </w:r>
    </w:p>
    <w:p w14:paraId="3A710396" w14:textId="77777777" w:rsidR="0000040A" w:rsidRPr="008610AA" w:rsidRDefault="0000040A" w:rsidP="00DE1401">
      <w:pPr>
        <w:rPr>
          <w:rFonts w:ascii="Univers Next Pro" w:hAnsi="Univers Next Pro"/>
          <w:sz w:val="18"/>
          <w:szCs w:val="18"/>
        </w:rPr>
      </w:pPr>
    </w:p>
    <w:p w14:paraId="18FF5D37" w14:textId="2B55308B" w:rsidR="0041150C" w:rsidRDefault="000523C1" w:rsidP="0041150C">
      <w:pPr>
        <w:shd w:val="clear" w:color="auto" w:fill="FFFFFF"/>
        <w:rPr>
          <w:rFonts w:ascii="Univers Next Pro" w:hAnsi="Univers Next Pro" w:cs="Arial"/>
          <w:b/>
          <w:sz w:val="20"/>
          <w:szCs w:val="20"/>
          <w:bdr w:val="none" w:sz="0" w:space="0" w:color="auto" w:frame="1"/>
        </w:rPr>
      </w:pPr>
      <w:r>
        <w:rPr>
          <w:rFonts w:ascii="Univers Next Pro" w:hAnsi="Univers Next Pro" w:cs="Arial"/>
          <w:b/>
          <w:sz w:val="20"/>
          <w:szCs w:val="20"/>
          <w:bdr w:val="none" w:sz="0" w:space="0" w:color="auto" w:frame="1"/>
        </w:rPr>
        <w:t xml:space="preserve">2022 nehmen die </w:t>
      </w:r>
      <w:r w:rsidR="00ED6F84" w:rsidRPr="008610AA">
        <w:rPr>
          <w:rFonts w:ascii="Univers Next Pro" w:hAnsi="Univers Next Pro" w:cs="Arial"/>
          <w:b/>
          <w:sz w:val="20"/>
          <w:szCs w:val="20"/>
          <w:bdr w:val="none" w:sz="0" w:space="0" w:color="auto" w:frame="1"/>
        </w:rPr>
        <w:t xml:space="preserve">Ausstellungen </w:t>
      </w:r>
      <w:r>
        <w:rPr>
          <w:rFonts w:ascii="Univers Next Pro" w:hAnsi="Univers Next Pro" w:cs="Arial"/>
          <w:b/>
          <w:sz w:val="20"/>
          <w:szCs w:val="20"/>
          <w:bdr w:val="none" w:sz="0" w:space="0" w:color="auto" w:frame="1"/>
        </w:rPr>
        <w:t>am HEK</w:t>
      </w:r>
      <w:r w:rsidR="00ED6F84" w:rsidRPr="008610AA">
        <w:rPr>
          <w:rFonts w:ascii="Univers Next Pro" w:hAnsi="Univers Next Pro" w:cs="Arial"/>
          <w:b/>
          <w:sz w:val="20"/>
          <w:szCs w:val="20"/>
          <w:bdr w:val="none" w:sz="0" w:space="0" w:color="auto" w:frame="1"/>
        </w:rPr>
        <w:t xml:space="preserve"> die digitalen Veränderungen unserer Welt aus unterschiedlichen Perspektiven in den Blick – vom Einfluss der sozialen Medien bis hin zum ökologischen Wandel oder den Einflüssen von Künstlicher Intelligenz auf die Gesellschaft. Ergänzt werden unsere Ausstellungen durch ein abwechslungsreiches und interaktives Programm, bestehend aus zahlreichen Veranstaltungen sowie Vermittlungsangeboten. </w:t>
      </w:r>
      <w:r>
        <w:rPr>
          <w:rFonts w:ascii="Univers Next Pro" w:hAnsi="Univers Next Pro" w:cs="Arial"/>
          <w:b/>
          <w:sz w:val="20"/>
          <w:szCs w:val="20"/>
          <w:bdr w:val="none" w:sz="0" w:space="0" w:color="auto" w:frame="1"/>
        </w:rPr>
        <w:t xml:space="preserve">Zudem wurde das </w:t>
      </w:r>
      <w:r w:rsidR="00ED6F84" w:rsidRPr="008610AA">
        <w:rPr>
          <w:rFonts w:ascii="Univers Next Pro" w:hAnsi="Univers Next Pro" w:cs="Arial"/>
          <w:b/>
          <w:sz w:val="20"/>
          <w:szCs w:val="20"/>
          <w:bdr w:val="none" w:sz="0" w:space="0" w:color="auto" w:frame="1"/>
        </w:rPr>
        <w:t>HEK eingeladen</w:t>
      </w:r>
      <w:r>
        <w:rPr>
          <w:rFonts w:ascii="Univers Next Pro" w:hAnsi="Univers Next Pro" w:cs="Arial"/>
          <w:b/>
          <w:sz w:val="20"/>
          <w:szCs w:val="20"/>
          <w:bdr w:val="none" w:sz="0" w:space="0" w:color="auto" w:frame="1"/>
        </w:rPr>
        <w:t>,</w:t>
      </w:r>
      <w:r w:rsidR="00ED6F84" w:rsidRPr="008610AA">
        <w:rPr>
          <w:rFonts w:ascii="Univers Next Pro" w:hAnsi="Univers Next Pro" w:cs="Arial"/>
          <w:b/>
          <w:sz w:val="20"/>
          <w:szCs w:val="20"/>
          <w:bdr w:val="none" w:sz="0" w:space="0" w:color="auto" w:frame="1"/>
        </w:rPr>
        <w:t xml:space="preserve"> eine Ausstellung für die </w:t>
      </w:r>
      <w:r>
        <w:rPr>
          <w:rFonts w:ascii="Univers Next Pro" w:hAnsi="Univers Next Pro" w:cs="Arial"/>
          <w:b/>
          <w:sz w:val="20"/>
          <w:szCs w:val="20"/>
          <w:bdr w:val="none" w:sz="0" w:space="0" w:color="auto" w:frame="1"/>
        </w:rPr>
        <w:t xml:space="preserve">Europäische </w:t>
      </w:r>
      <w:r w:rsidR="00ED6F84" w:rsidRPr="008610AA">
        <w:rPr>
          <w:rFonts w:ascii="Univers Next Pro" w:hAnsi="Univers Next Pro" w:cs="Arial"/>
          <w:b/>
          <w:sz w:val="20"/>
          <w:szCs w:val="20"/>
          <w:bdr w:val="none" w:sz="0" w:space="0" w:color="auto" w:frame="1"/>
        </w:rPr>
        <w:t>Kulturhauptstadt Esch2022 in Esch-</w:t>
      </w:r>
      <w:proofErr w:type="spellStart"/>
      <w:r w:rsidR="00ED6F84" w:rsidRPr="008610AA">
        <w:rPr>
          <w:rFonts w:ascii="Univers Next Pro" w:hAnsi="Univers Next Pro" w:cs="Arial"/>
          <w:b/>
          <w:sz w:val="20"/>
          <w:szCs w:val="20"/>
          <w:bdr w:val="none" w:sz="0" w:space="0" w:color="auto" w:frame="1"/>
        </w:rPr>
        <w:t>Belval</w:t>
      </w:r>
      <w:proofErr w:type="spellEnd"/>
      <w:r w:rsidR="00ED6F84" w:rsidRPr="008610AA">
        <w:rPr>
          <w:rFonts w:ascii="Univers Next Pro" w:hAnsi="Univers Next Pro" w:cs="Arial"/>
          <w:b/>
          <w:sz w:val="20"/>
          <w:szCs w:val="20"/>
          <w:bdr w:val="none" w:sz="0" w:space="0" w:color="auto" w:frame="1"/>
        </w:rPr>
        <w:t xml:space="preserve"> i</w:t>
      </w:r>
      <w:r w:rsidR="0041150C" w:rsidRPr="008610AA">
        <w:rPr>
          <w:rFonts w:ascii="Univers Next Pro" w:hAnsi="Univers Next Pro" w:cs="Arial"/>
          <w:b/>
          <w:sz w:val="20"/>
          <w:szCs w:val="20"/>
          <w:bdr w:val="none" w:sz="0" w:space="0" w:color="auto" w:frame="1"/>
        </w:rPr>
        <w:t>n Luxemburg</w:t>
      </w:r>
      <w:r w:rsidR="00ED6F84" w:rsidRPr="008610AA">
        <w:rPr>
          <w:rFonts w:ascii="Univers Next Pro" w:hAnsi="Univers Next Pro" w:cs="Arial"/>
          <w:b/>
          <w:sz w:val="20"/>
          <w:szCs w:val="20"/>
          <w:bdr w:val="none" w:sz="0" w:space="0" w:color="auto" w:frame="1"/>
        </w:rPr>
        <w:t xml:space="preserve"> zu </w:t>
      </w:r>
      <w:proofErr w:type="spellStart"/>
      <w:r w:rsidR="00ED6F84" w:rsidRPr="008610AA">
        <w:rPr>
          <w:rFonts w:ascii="Univers Next Pro" w:hAnsi="Univers Next Pro" w:cs="Arial"/>
          <w:b/>
          <w:sz w:val="20"/>
          <w:szCs w:val="20"/>
          <w:bdr w:val="none" w:sz="0" w:space="0" w:color="auto" w:frame="1"/>
        </w:rPr>
        <w:t>kuratieren</w:t>
      </w:r>
      <w:proofErr w:type="spellEnd"/>
      <w:r w:rsidR="00ED6F84" w:rsidRPr="008610AA">
        <w:rPr>
          <w:rFonts w:ascii="Univers Next Pro" w:hAnsi="Univers Next Pro" w:cs="Arial"/>
          <w:b/>
          <w:sz w:val="20"/>
          <w:szCs w:val="20"/>
          <w:bdr w:val="none" w:sz="0" w:space="0" w:color="auto" w:frame="1"/>
        </w:rPr>
        <w:t xml:space="preserve">. </w:t>
      </w:r>
      <w:r>
        <w:rPr>
          <w:rFonts w:ascii="Univers Next Pro" w:hAnsi="Univers Next Pro" w:cs="Arial"/>
          <w:b/>
          <w:sz w:val="20"/>
          <w:szCs w:val="20"/>
          <w:bdr w:val="none" w:sz="0" w:space="0" w:color="auto" w:frame="1"/>
        </w:rPr>
        <w:t>Wir</w:t>
      </w:r>
      <w:r w:rsidR="00ED6F84" w:rsidRPr="008610AA">
        <w:rPr>
          <w:rFonts w:ascii="Univers Next Pro" w:hAnsi="Univers Next Pro" w:cs="Arial"/>
          <w:b/>
          <w:sz w:val="20"/>
          <w:szCs w:val="20"/>
          <w:bdr w:val="none" w:sz="0" w:space="0" w:color="auto" w:frame="1"/>
        </w:rPr>
        <w:t xml:space="preserve"> realisier</w:t>
      </w:r>
      <w:r>
        <w:rPr>
          <w:rFonts w:ascii="Univers Next Pro" w:hAnsi="Univers Next Pro" w:cs="Arial"/>
          <w:b/>
          <w:sz w:val="20"/>
          <w:szCs w:val="20"/>
          <w:bdr w:val="none" w:sz="0" w:space="0" w:color="auto" w:frame="1"/>
        </w:rPr>
        <w:t>en</w:t>
      </w:r>
      <w:r w:rsidR="00ED6F84" w:rsidRPr="008610AA">
        <w:rPr>
          <w:rFonts w:ascii="Univers Next Pro" w:hAnsi="Univers Next Pro" w:cs="Arial"/>
          <w:b/>
          <w:sz w:val="20"/>
          <w:szCs w:val="20"/>
          <w:bdr w:val="none" w:sz="0" w:space="0" w:color="auto" w:frame="1"/>
        </w:rPr>
        <w:t xml:space="preserve"> </w:t>
      </w:r>
      <w:r w:rsidR="0041150C" w:rsidRPr="008610AA">
        <w:rPr>
          <w:rFonts w:ascii="Univers Next Pro" w:hAnsi="Univers Next Pro" w:cs="Arial"/>
          <w:b/>
          <w:sz w:val="20"/>
          <w:szCs w:val="20"/>
          <w:bdr w:val="none" w:sz="0" w:space="0" w:color="auto" w:frame="1"/>
        </w:rPr>
        <w:t xml:space="preserve">dort </w:t>
      </w:r>
      <w:r w:rsidR="00ED6F84" w:rsidRPr="008610AA">
        <w:rPr>
          <w:rFonts w:ascii="Univers Next Pro" w:hAnsi="Univers Next Pro" w:cs="Arial"/>
          <w:b/>
          <w:sz w:val="20"/>
          <w:szCs w:val="20"/>
          <w:bdr w:val="none" w:sz="0" w:space="0" w:color="auto" w:frame="1"/>
        </w:rPr>
        <w:t xml:space="preserve">mit </w:t>
      </w:r>
      <w:proofErr w:type="spellStart"/>
      <w:r w:rsidR="00ED6F84" w:rsidRPr="008610AA">
        <w:rPr>
          <w:rFonts w:ascii="Univers Next Pro" w:hAnsi="Univers Next Pro" w:cs="Arial"/>
          <w:b/>
          <w:i/>
          <w:sz w:val="20"/>
          <w:szCs w:val="20"/>
          <w:bdr w:val="none" w:sz="0" w:space="0" w:color="auto" w:frame="1"/>
        </w:rPr>
        <w:t>Earthbound</w:t>
      </w:r>
      <w:proofErr w:type="spellEnd"/>
      <w:r w:rsidR="00720DAC">
        <w:rPr>
          <w:rFonts w:ascii="Univers Next Pro" w:hAnsi="Univers Next Pro" w:cs="Arial"/>
          <w:b/>
          <w:i/>
          <w:sz w:val="20"/>
          <w:szCs w:val="20"/>
          <w:bdr w:val="none" w:sz="0" w:space="0" w:color="auto" w:frame="1"/>
        </w:rPr>
        <w:t>: Im Dialog mit der Natur</w:t>
      </w:r>
      <w:r w:rsidR="00ED6F84" w:rsidRPr="008610AA">
        <w:rPr>
          <w:rFonts w:ascii="Univers Next Pro" w:hAnsi="Univers Next Pro" w:cs="Arial"/>
          <w:b/>
          <w:i/>
          <w:sz w:val="20"/>
          <w:szCs w:val="20"/>
          <w:bdr w:val="none" w:sz="0" w:space="0" w:color="auto" w:frame="1"/>
        </w:rPr>
        <w:t xml:space="preserve"> </w:t>
      </w:r>
      <w:r w:rsidR="00ED6F84" w:rsidRPr="008610AA">
        <w:rPr>
          <w:rFonts w:ascii="Univers Next Pro" w:hAnsi="Univers Next Pro" w:cs="Arial"/>
          <w:b/>
          <w:sz w:val="20"/>
          <w:szCs w:val="20"/>
          <w:bdr w:val="none" w:sz="0" w:space="0" w:color="auto" w:frame="1"/>
        </w:rPr>
        <w:t xml:space="preserve">eine Ausstellung zum Thema Natur und Umwelt, die </w:t>
      </w:r>
      <w:proofErr w:type="spellStart"/>
      <w:r w:rsidR="00ED6F84" w:rsidRPr="008610AA">
        <w:rPr>
          <w:rFonts w:ascii="Univers Next Pro" w:hAnsi="Univers Next Pro" w:cs="Arial"/>
          <w:b/>
          <w:sz w:val="20"/>
          <w:szCs w:val="20"/>
          <w:bdr w:val="none" w:sz="0" w:space="0" w:color="auto" w:frame="1"/>
        </w:rPr>
        <w:t>anschlie</w:t>
      </w:r>
      <w:r w:rsidR="00997DE0">
        <w:rPr>
          <w:rFonts w:ascii="Univers Next Pro" w:hAnsi="Univers Next Pro" w:cs="Arial"/>
          <w:b/>
          <w:sz w:val="20"/>
          <w:szCs w:val="20"/>
          <w:bdr w:val="none" w:sz="0" w:space="0" w:color="auto" w:frame="1"/>
        </w:rPr>
        <w:t>ss</w:t>
      </w:r>
      <w:r w:rsidR="00ED6F84" w:rsidRPr="008610AA">
        <w:rPr>
          <w:rFonts w:ascii="Univers Next Pro" w:hAnsi="Univers Next Pro" w:cs="Arial"/>
          <w:b/>
          <w:sz w:val="20"/>
          <w:szCs w:val="20"/>
          <w:bdr w:val="none" w:sz="0" w:space="0" w:color="auto" w:frame="1"/>
        </w:rPr>
        <w:t>end</w:t>
      </w:r>
      <w:proofErr w:type="spellEnd"/>
      <w:r w:rsidR="00ED6F84" w:rsidRPr="008610AA">
        <w:rPr>
          <w:rFonts w:ascii="Univers Next Pro" w:hAnsi="Univers Next Pro" w:cs="Arial"/>
          <w:b/>
          <w:sz w:val="20"/>
          <w:szCs w:val="20"/>
          <w:bdr w:val="none" w:sz="0" w:space="0" w:color="auto" w:frame="1"/>
        </w:rPr>
        <w:t xml:space="preserve"> in abgeänderter Form und mit teils anderen </w:t>
      </w:r>
      <w:proofErr w:type="spellStart"/>
      <w:proofErr w:type="gramStart"/>
      <w:r w:rsidR="00ED6F84" w:rsidRPr="008610AA">
        <w:rPr>
          <w:rFonts w:ascii="Univers Next Pro" w:hAnsi="Univers Next Pro" w:cs="Arial"/>
          <w:b/>
          <w:sz w:val="20"/>
          <w:szCs w:val="20"/>
          <w:bdr w:val="none" w:sz="0" w:space="0" w:color="auto" w:frame="1"/>
        </w:rPr>
        <w:t>Künstler:innen</w:t>
      </w:r>
      <w:proofErr w:type="spellEnd"/>
      <w:proofErr w:type="gramEnd"/>
      <w:r w:rsidR="00ED6F84" w:rsidRPr="008610AA">
        <w:rPr>
          <w:rFonts w:ascii="Univers Next Pro" w:hAnsi="Univers Next Pro" w:cs="Arial"/>
          <w:b/>
          <w:sz w:val="20"/>
          <w:szCs w:val="20"/>
          <w:bdr w:val="none" w:sz="0" w:space="0" w:color="auto" w:frame="1"/>
        </w:rPr>
        <w:t xml:space="preserve"> auch in Basel zu sehen sein wird.</w:t>
      </w:r>
    </w:p>
    <w:p w14:paraId="4E0FD66D" w14:textId="50A203B1" w:rsidR="000523C1" w:rsidRDefault="000523C1" w:rsidP="0041150C">
      <w:pPr>
        <w:shd w:val="clear" w:color="auto" w:fill="FFFFFF"/>
        <w:rPr>
          <w:rFonts w:ascii="Univers Next Pro" w:hAnsi="Univers Next Pro" w:cs="Arial"/>
          <w:b/>
          <w:sz w:val="20"/>
          <w:szCs w:val="20"/>
          <w:bdr w:val="none" w:sz="0" w:space="0" w:color="auto" w:frame="1"/>
        </w:rPr>
      </w:pPr>
    </w:p>
    <w:p w14:paraId="72746CF2" w14:textId="61F8616A" w:rsidR="000523C1" w:rsidRPr="000523C1" w:rsidRDefault="000523C1" w:rsidP="0041150C">
      <w:pPr>
        <w:shd w:val="clear" w:color="auto" w:fill="FFFFFF"/>
        <w:rPr>
          <w:rFonts w:ascii="Univers Next Pro" w:hAnsi="Univers Next Pro" w:cs="Arial"/>
          <w:bCs/>
          <w:sz w:val="20"/>
          <w:szCs w:val="20"/>
          <w:bdr w:val="none" w:sz="0" w:space="0" w:color="auto" w:frame="1"/>
        </w:rPr>
      </w:pPr>
      <w:r w:rsidRPr="000523C1">
        <w:rPr>
          <w:rFonts w:ascii="Univers Next Pro" w:hAnsi="Univers Next Pro" w:cs="Arial"/>
          <w:bCs/>
          <w:sz w:val="20"/>
          <w:szCs w:val="20"/>
          <w:bdr w:val="none" w:sz="0" w:space="0" w:color="auto" w:frame="1"/>
        </w:rPr>
        <w:t xml:space="preserve">Im Anschluss finden Sie die ausführlichen Medienmitteilungen zu den folgenden Ausstellungen: </w:t>
      </w:r>
    </w:p>
    <w:p w14:paraId="10BDF920" w14:textId="77777777" w:rsidR="000523C1" w:rsidRPr="008610AA" w:rsidRDefault="000523C1" w:rsidP="0041150C">
      <w:pPr>
        <w:shd w:val="clear" w:color="auto" w:fill="FFFFFF"/>
        <w:rPr>
          <w:rFonts w:ascii="Univers Next Pro" w:hAnsi="Univers Next Pro" w:cs="Arial"/>
          <w:b/>
          <w:sz w:val="20"/>
          <w:szCs w:val="20"/>
          <w:bdr w:val="none" w:sz="0" w:space="0" w:color="auto" w:frame="1"/>
        </w:rPr>
      </w:pPr>
    </w:p>
    <w:p w14:paraId="0D6E3115" w14:textId="77777777" w:rsidR="00C9695A" w:rsidRPr="008610AA" w:rsidRDefault="00C9695A" w:rsidP="00DE1401">
      <w:pPr>
        <w:rPr>
          <w:rFonts w:ascii="Univers Next Pro" w:eastAsiaTheme="minorEastAsia" w:hAnsi="Univers Next Pro" w:cs="NHaasGroteskTXPro-55Rg"/>
          <w:spacing w:val="2"/>
          <w:sz w:val="20"/>
          <w:szCs w:val="20"/>
          <w:lang w:eastAsia="en-US"/>
        </w:rPr>
      </w:pPr>
    </w:p>
    <w:p w14:paraId="65C911EF" w14:textId="77777777" w:rsidR="000523C1" w:rsidRPr="000523C1" w:rsidRDefault="000523C1" w:rsidP="000523C1">
      <w:pPr>
        <w:rPr>
          <w:rFonts w:ascii="Univers Next Pro" w:hAnsi="Univers Next Pro" w:cs="Arial"/>
          <w:b/>
          <w:i/>
          <w:sz w:val="20"/>
          <w:szCs w:val="20"/>
          <w:bdr w:val="none" w:sz="0" w:space="0" w:color="auto" w:frame="1"/>
        </w:rPr>
      </w:pPr>
      <w:r w:rsidRPr="000523C1">
        <w:rPr>
          <w:rFonts w:ascii="Univers Next Pro" w:hAnsi="Univers Next Pro" w:cs="Arial"/>
          <w:b/>
          <w:i/>
          <w:sz w:val="20"/>
          <w:szCs w:val="20"/>
          <w:bdr w:val="none" w:sz="0" w:space="0" w:color="auto" w:frame="1"/>
        </w:rPr>
        <w:t xml:space="preserve">Schweizer Medienkunst: Marc Lee, Chloé </w:t>
      </w:r>
      <w:proofErr w:type="spellStart"/>
      <w:r w:rsidRPr="000523C1">
        <w:rPr>
          <w:rFonts w:ascii="Univers Next Pro" w:hAnsi="Univers Next Pro" w:cs="Arial"/>
          <w:b/>
          <w:i/>
          <w:sz w:val="20"/>
          <w:szCs w:val="20"/>
          <w:bdr w:val="none" w:sz="0" w:space="0" w:color="auto" w:frame="1"/>
        </w:rPr>
        <w:t>Delarue</w:t>
      </w:r>
      <w:proofErr w:type="spellEnd"/>
      <w:r w:rsidRPr="000523C1">
        <w:rPr>
          <w:rFonts w:ascii="Univers Next Pro" w:hAnsi="Univers Next Pro" w:cs="Arial"/>
          <w:b/>
          <w:i/>
          <w:sz w:val="20"/>
          <w:szCs w:val="20"/>
          <w:bdr w:val="none" w:sz="0" w:space="0" w:color="auto" w:frame="1"/>
        </w:rPr>
        <w:t xml:space="preserve">, Laurent </w:t>
      </w:r>
      <w:proofErr w:type="spellStart"/>
      <w:r w:rsidRPr="000523C1">
        <w:rPr>
          <w:rFonts w:ascii="Univers Next Pro" w:hAnsi="Univers Next Pro" w:cs="Arial"/>
          <w:b/>
          <w:i/>
          <w:sz w:val="20"/>
          <w:szCs w:val="20"/>
          <w:bdr w:val="none" w:sz="0" w:space="0" w:color="auto" w:frame="1"/>
        </w:rPr>
        <w:t>Güdel</w:t>
      </w:r>
      <w:proofErr w:type="spellEnd"/>
      <w:r w:rsidRPr="000523C1">
        <w:rPr>
          <w:rFonts w:ascii="Univers Next Pro" w:hAnsi="Univers Next Pro" w:cs="Arial"/>
          <w:b/>
          <w:i/>
          <w:sz w:val="20"/>
          <w:szCs w:val="20"/>
          <w:bdr w:val="none" w:sz="0" w:space="0" w:color="auto" w:frame="1"/>
        </w:rPr>
        <w:t xml:space="preserve"> – Pax Art Awards 2021</w:t>
      </w:r>
    </w:p>
    <w:p w14:paraId="6DC1FC00" w14:textId="77777777" w:rsidR="000523C1" w:rsidRPr="008610AA" w:rsidRDefault="000523C1" w:rsidP="000523C1">
      <w:pPr>
        <w:rPr>
          <w:rFonts w:ascii="Univers Next Pro" w:hAnsi="Univers Next Pro" w:cs="Arial"/>
          <w:sz w:val="16"/>
          <w:szCs w:val="16"/>
          <w:bdr w:val="none" w:sz="0" w:space="0" w:color="auto" w:frame="1"/>
        </w:rPr>
      </w:pPr>
      <w:r w:rsidRPr="008610AA">
        <w:rPr>
          <w:rFonts w:ascii="Univers Next Pro" w:hAnsi="Univers Next Pro" w:cs="Arial"/>
          <w:sz w:val="16"/>
          <w:szCs w:val="16"/>
          <w:bdr w:val="none" w:sz="0" w:space="0" w:color="auto" w:frame="1"/>
        </w:rPr>
        <w:t>12.02.-24.04.2022</w:t>
      </w:r>
    </w:p>
    <w:p w14:paraId="45ED87B5" w14:textId="3677CCBF" w:rsidR="000523C1" w:rsidRPr="008610AA" w:rsidRDefault="000523C1" w:rsidP="000523C1">
      <w:pPr>
        <w:rPr>
          <w:rFonts w:ascii="Univers Next Pro" w:hAnsi="Univers Next Pro" w:cs="Arial"/>
          <w:sz w:val="16"/>
          <w:szCs w:val="16"/>
          <w:bdr w:val="none" w:sz="0" w:space="0" w:color="auto" w:frame="1"/>
        </w:rPr>
      </w:pPr>
      <w:r w:rsidRPr="008610AA">
        <w:rPr>
          <w:rFonts w:ascii="Univers Next Pro" w:hAnsi="Univers Next Pro" w:cs="Arial"/>
          <w:sz w:val="16"/>
          <w:szCs w:val="16"/>
          <w:bdr w:val="none" w:sz="0" w:space="0" w:color="auto" w:frame="1"/>
        </w:rPr>
        <w:t xml:space="preserve">Eröffnung: </w:t>
      </w:r>
      <w:r>
        <w:rPr>
          <w:rFonts w:ascii="Univers Next Pro" w:hAnsi="Univers Next Pro" w:cs="Arial"/>
          <w:sz w:val="16"/>
          <w:szCs w:val="16"/>
          <w:bdr w:val="none" w:sz="0" w:space="0" w:color="auto" w:frame="1"/>
        </w:rPr>
        <w:t xml:space="preserve">Fr, </w:t>
      </w:r>
      <w:r w:rsidRPr="008610AA">
        <w:rPr>
          <w:rFonts w:ascii="Univers Next Pro" w:hAnsi="Univers Next Pro" w:cs="Arial"/>
          <w:sz w:val="16"/>
          <w:szCs w:val="16"/>
          <w:bdr w:val="none" w:sz="0" w:space="0" w:color="auto" w:frame="1"/>
        </w:rPr>
        <w:t>11.02.2022, 19 Uhr</w:t>
      </w:r>
    </w:p>
    <w:p w14:paraId="447C0066" w14:textId="77777777" w:rsidR="000523C1" w:rsidRPr="008610AA" w:rsidRDefault="000523C1" w:rsidP="000523C1">
      <w:pPr>
        <w:rPr>
          <w:rFonts w:ascii="Univers Next Pro" w:hAnsi="Univers Next Pro" w:cs="Arial"/>
          <w:sz w:val="16"/>
          <w:szCs w:val="16"/>
          <w:bdr w:val="none" w:sz="0" w:space="0" w:color="auto" w:frame="1"/>
        </w:rPr>
      </w:pPr>
      <w:r w:rsidRPr="008610AA">
        <w:rPr>
          <w:rFonts w:ascii="Univers Next Pro" w:hAnsi="Univers Next Pro" w:cs="Arial"/>
          <w:sz w:val="16"/>
          <w:szCs w:val="16"/>
          <w:bdr w:val="none" w:sz="0" w:space="0" w:color="auto" w:frame="1"/>
        </w:rPr>
        <w:t>Medienrundgang: Fr, 11.02.2022, 11 Uhr</w:t>
      </w:r>
    </w:p>
    <w:p w14:paraId="3618F271" w14:textId="77777777" w:rsidR="000523C1" w:rsidRDefault="000523C1">
      <w:pPr>
        <w:rPr>
          <w:rFonts w:ascii="Univers Next Pro" w:hAnsi="Univers Next Pro" w:cs="Arial"/>
          <w:b/>
          <w:i/>
          <w:sz w:val="22"/>
          <w:szCs w:val="22"/>
          <w:bdr w:val="none" w:sz="0" w:space="0" w:color="auto" w:frame="1"/>
        </w:rPr>
      </w:pPr>
    </w:p>
    <w:p w14:paraId="7619A22E" w14:textId="77777777" w:rsidR="000523C1" w:rsidRPr="00875995" w:rsidRDefault="000523C1" w:rsidP="000523C1">
      <w:pPr>
        <w:rPr>
          <w:rFonts w:ascii="Univers Next Pro" w:hAnsi="Univers Next Pro" w:cs="Arial"/>
          <w:b/>
          <w:i/>
          <w:sz w:val="20"/>
          <w:szCs w:val="20"/>
          <w:bdr w:val="none" w:sz="0" w:space="0" w:color="auto" w:frame="1"/>
          <w:lang w:val="de-CH"/>
        </w:rPr>
      </w:pPr>
      <w:r w:rsidRPr="00875995">
        <w:rPr>
          <w:rFonts w:ascii="Univers Next Pro" w:hAnsi="Univers Next Pro" w:cs="Arial"/>
          <w:b/>
          <w:i/>
          <w:sz w:val="20"/>
          <w:szCs w:val="20"/>
          <w:bdr w:val="none" w:sz="0" w:space="0" w:color="auto" w:frame="1"/>
          <w:lang w:val="de-CH"/>
        </w:rPr>
        <w:t xml:space="preserve">Emmanuel Van der </w:t>
      </w:r>
      <w:proofErr w:type="spellStart"/>
      <w:r w:rsidRPr="00875995">
        <w:rPr>
          <w:rFonts w:ascii="Univers Next Pro" w:hAnsi="Univers Next Pro" w:cs="Arial"/>
          <w:b/>
          <w:i/>
          <w:sz w:val="20"/>
          <w:szCs w:val="20"/>
          <w:bdr w:val="none" w:sz="0" w:space="0" w:color="auto" w:frame="1"/>
          <w:lang w:val="de-CH"/>
        </w:rPr>
        <w:t>Auwera</w:t>
      </w:r>
      <w:proofErr w:type="spellEnd"/>
      <w:r w:rsidRPr="00875995">
        <w:rPr>
          <w:rFonts w:ascii="Univers Next Pro" w:hAnsi="Univers Next Pro" w:cs="Arial"/>
          <w:b/>
          <w:i/>
          <w:sz w:val="20"/>
          <w:szCs w:val="20"/>
          <w:bdr w:val="none" w:sz="0" w:space="0" w:color="auto" w:frame="1"/>
          <w:lang w:val="de-CH"/>
        </w:rPr>
        <w:t xml:space="preserve">: </w:t>
      </w:r>
      <w:proofErr w:type="spellStart"/>
      <w:r w:rsidRPr="00875995">
        <w:rPr>
          <w:rFonts w:ascii="Univers Next Pro" w:hAnsi="Univers Next Pro" w:cs="Arial"/>
          <w:b/>
          <w:i/>
          <w:sz w:val="20"/>
          <w:szCs w:val="20"/>
          <w:bdr w:val="none" w:sz="0" w:space="0" w:color="auto" w:frame="1"/>
          <w:lang w:val="de-CH"/>
        </w:rPr>
        <w:t>Seeing</w:t>
      </w:r>
      <w:proofErr w:type="spellEnd"/>
      <w:r w:rsidRPr="00875995">
        <w:rPr>
          <w:rFonts w:ascii="Univers Next Pro" w:hAnsi="Univers Next Pro" w:cs="Arial"/>
          <w:b/>
          <w:i/>
          <w:sz w:val="20"/>
          <w:szCs w:val="20"/>
          <w:bdr w:val="none" w:sz="0" w:space="0" w:color="auto" w:frame="1"/>
          <w:lang w:val="de-CH"/>
        </w:rPr>
        <w:t xml:space="preserve"> </w:t>
      </w:r>
      <w:proofErr w:type="spellStart"/>
      <w:r w:rsidRPr="00875995">
        <w:rPr>
          <w:rFonts w:ascii="Univers Next Pro" w:hAnsi="Univers Next Pro" w:cs="Arial"/>
          <w:b/>
          <w:i/>
          <w:sz w:val="20"/>
          <w:szCs w:val="20"/>
          <w:bdr w:val="none" w:sz="0" w:space="0" w:color="auto" w:frame="1"/>
          <w:lang w:val="de-CH"/>
        </w:rPr>
        <w:t>is</w:t>
      </w:r>
      <w:proofErr w:type="spellEnd"/>
      <w:r w:rsidRPr="00875995">
        <w:rPr>
          <w:rFonts w:ascii="Univers Next Pro" w:hAnsi="Univers Next Pro" w:cs="Arial"/>
          <w:b/>
          <w:i/>
          <w:sz w:val="20"/>
          <w:szCs w:val="20"/>
          <w:bdr w:val="none" w:sz="0" w:space="0" w:color="auto" w:frame="1"/>
          <w:lang w:val="de-CH"/>
        </w:rPr>
        <w:t xml:space="preserve"> </w:t>
      </w:r>
      <w:proofErr w:type="spellStart"/>
      <w:r w:rsidRPr="00875995">
        <w:rPr>
          <w:rFonts w:ascii="Univers Next Pro" w:hAnsi="Univers Next Pro" w:cs="Arial"/>
          <w:b/>
          <w:i/>
          <w:sz w:val="20"/>
          <w:szCs w:val="20"/>
          <w:bdr w:val="none" w:sz="0" w:space="0" w:color="auto" w:frame="1"/>
          <w:lang w:val="de-CH"/>
        </w:rPr>
        <w:t>Revealing</w:t>
      </w:r>
      <w:proofErr w:type="spellEnd"/>
    </w:p>
    <w:p w14:paraId="506FA357" w14:textId="77777777" w:rsidR="000523C1" w:rsidRPr="008610AA" w:rsidRDefault="000523C1" w:rsidP="000523C1">
      <w:pPr>
        <w:rPr>
          <w:rFonts w:ascii="Univers Next Pro" w:hAnsi="Univers Next Pro" w:cs="Arial"/>
          <w:sz w:val="16"/>
          <w:szCs w:val="16"/>
          <w:bdr w:val="none" w:sz="0" w:space="0" w:color="auto" w:frame="1"/>
        </w:rPr>
      </w:pPr>
      <w:r w:rsidRPr="008610AA">
        <w:rPr>
          <w:rFonts w:ascii="Univers Next Pro" w:hAnsi="Univers Next Pro" w:cs="Arial"/>
          <w:sz w:val="16"/>
          <w:szCs w:val="16"/>
          <w:bdr w:val="none" w:sz="0" w:space="0" w:color="auto" w:frame="1"/>
        </w:rPr>
        <w:t>14.05.-07.08.2022</w:t>
      </w:r>
    </w:p>
    <w:p w14:paraId="65DA1858" w14:textId="7F819D14" w:rsidR="000523C1" w:rsidRPr="008610AA" w:rsidRDefault="000523C1" w:rsidP="000523C1">
      <w:pPr>
        <w:rPr>
          <w:rFonts w:ascii="Univers Next Pro" w:hAnsi="Univers Next Pro" w:cs="Arial"/>
          <w:sz w:val="16"/>
          <w:szCs w:val="16"/>
          <w:bdr w:val="none" w:sz="0" w:space="0" w:color="auto" w:frame="1"/>
        </w:rPr>
      </w:pPr>
      <w:r w:rsidRPr="008610AA">
        <w:rPr>
          <w:rFonts w:ascii="Univers Next Pro" w:hAnsi="Univers Next Pro" w:cs="Arial"/>
          <w:sz w:val="16"/>
          <w:szCs w:val="16"/>
          <w:bdr w:val="none" w:sz="0" w:space="0" w:color="auto" w:frame="1"/>
        </w:rPr>
        <w:t xml:space="preserve">Eröffnung: </w:t>
      </w:r>
      <w:r>
        <w:rPr>
          <w:rFonts w:ascii="Univers Next Pro" w:hAnsi="Univers Next Pro" w:cs="Arial"/>
          <w:sz w:val="16"/>
          <w:szCs w:val="16"/>
          <w:bdr w:val="none" w:sz="0" w:space="0" w:color="auto" w:frame="1"/>
        </w:rPr>
        <w:t xml:space="preserve">Fr, </w:t>
      </w:r>
      <w:r w:rsidRPr="008610AA">
        <w:rPr>
          <w:rFonts w:ascii="Univers Next Pro" w:hAnsi="Univers Next Pro" w:cs="Arial"/>
          <w:sz w:val="16"/>
          <w:szCs w:val="16"/>
          <w:bdr w:val="none" w:sz="0" w:space="0" w:color="auto" w:frame="1"/>
        </w:rPr>
        <w:t>13.05.2022</w:t>
      </w:r>
      <w:r>
        <w:rPr>
          <w:rFonts w:ascii="Univers Next Pro" w:hAnsi="Univers Next Pro" w:cs="Arial"/>
          <w:sz w:val="16"/>
          <w:szCs w:val="16"/>
          <w:bdr w:val="none" w:sz="0" w:space="0" w:color="auto" w:frame="1"/>
        </w:rPr>
        <w:t>, 19 Uhr</w:t>
      </w:r>
    </w:p>
    <w:p w14:paraId="7AE4DCB4" w14:textId="77777777" w:rsidR="000523C1" w:rsidRPr="008610AA" w:rsidRDefault="000523C1" w:rsidP="000523C1">
      <w:pPr>
        <w:rPr>
          <w:rFonts w:ascii="Univers Next Pro" w:hAnsi="Univers Next Pro" w:cs="Arial"/>
          <w:sz w:val="16"/>
          <w:szCs w:val="16"/>
          <w:bdr w:val="none" w:sz="0" w:space="0" w:color="auto" w:frame="1"/>
        </w:rPr>
      </w:pPr>
      <w:r w:rsidRPr="008610AA">
        <w:rPr>
          <w:rFonts w:ascii="Univers Next Pro" w:hAnsi="Univers Next Pro" w:cs="Arial"/>
          <w:sz w:val="16"/>
          <w:szCs w:val="16"/>
          <w:bdr w:val="none" w:sz="0" w:space="0" w:color="auto" w:frame="1"/>
        </w:rPr>
        <w:t>Medienrundgang: Fr, 13.05.2022, 11 Uhr</w:t>
      </w:r>
    </w:p>
    <w:p w14:paraId="4EE77447" w14:textId="4B9AB43C" w:rsidR="000523C1" w:rsidRDefault="000523C1">
      <w:pPr>
        <w:rPr>
          <w:rFonts w:ascii="Univers Next Pro" w:hAnsi="Univers Next Pro" w:cs="Arial"/>
          <w:b/>
          <w:i/>
          <w:sz w:val="22"/>
          <w:szCs w:val="22"/>
          <w:bdr w:val="none" w:sz="0" w:space="0" w:color="auto" w:frame="1"/>
        </w:rPr>
      </w:pPr>
    </w:p>
    <w:p w14:paraId="11F1B004" w14:textId="77777777" w:rsidR="000523C1" w:rsidRPr="000523C1" w:rsidRDefault="000523C1" w:rsidP="000523C1">
      <w:pPr>
        <w:rPr>
          <w:rFonts w:ascii="Univers Next Pro" w:hAnsi="Univers Next Pro" w:cs="Arial"/>
          <w:b/>
          <w:i/>
          <w:sz w:val="20"/>
          <w:szCs w:val="20"/>
          <w:bdr w:val="none" w:sz="0" w:space="0" w:color="auto" w:frame="1"/>
        </w:rPr>
      </w:pPr>
      <w:proofErr w:type="spellStart"/>
      <w:r w:rsidRPr="000523C1">
        <w:rPr>
          <w:rFonts w:ascii="Univers Next Pro" w:hAnsi="Univers Next Pro" w:cs="Arial"/>
          <w:b/>
          <w:i/>
          <w:sz w:val="20"/>
          <w:szCs w:val="20"/>
          <w:bdr w:val="none" w:sz="0" w:space="0" w:color="auto" w:frame="1"/>
        </w:rPr>
        <w:t>Earthbound</w:t>
      </w:r>
      <w:proofErr w:type="spellEnd"/>
      <w:r w:rsidRPr="000523C1">
        <w:rPr>
          <w:rFonts w:ascii="Univers Next Pro" w:hAnsi="Univers Next Pro" w:cs="Arial"/>
          <w:b/>
          <w:i/>
          <w:sz w:val="20"/>
          <w:szCs w:val="20"/>
          <w:bdr w:val="none" w:sz="0" w:space="0" w:color="auto" w:frame="1"/>
        </w:rPr>
        <w:t>: Im Dialog mit der Natur</w:t>
      </w:r>
    </w:p>
    <w:p w14:paraId="7FFA4398" w14:textId="77777777" w:rsidR="000523C1" w:rsidRPr="008610AA" w:rsidRDefault="000523C1" w:rsidP="000523C1">
      <w:pPr>
        <w:rPr>
          <w:rFonts w:ascii="Univers Next Pro" w:hAnsi="Univers Next Pro" w:cs="Arial"/>
          <w:sz w:val="16"/>
          <w:szCs w:val="16"/>
          <w:bdr w:val="none" w:sz="0" w:space="0" w:color="auto" w:frame="1"/>
        </w:rPr>
      </w:pPr>
      <w:r w:rsidRPr="008610AA">
        <w:rPr>
          <w:rFonts w:ascii="Univers Next Pro" w:hAnsi="Univers Next Pro" w:cs="Arial"/>
          <w:sz w:val="16"/>
          <w:szCs w:val="16"/>
          <w:bdr w:val="none" w:sz="0" w:space="0" w:color="auto" w:frame="1"/>
        </w:rPr>
        <w:t>03.09.-13.11.2022</w:t>
      </w:r>
    </w:p>
    <w:p w14:paraId="3F001CA0" w14:textId="78B50EBA" w:rsidR="000523C1" w:rsidRPr="008610AA" w:rsidRDefault="000523C1" w:rsidP="000523C1">
      <w:pPr>
        <w:rPr>
          <w:rFonts w:ascii="Univers Next Pro" w:hAnsi="Univers Next Pro" w:cs="Arial"/>
          <w:sz w:val="16"/>
          <w:szCs w:val="16"/>
          <w:bdr w:val="none" w:sz="0" w:space="0" w:color="auto" w:frame="1"/>
        </w:rPr>
      </w:pPr>
      <w:r w:rsidRPr="008610AA">
        <w:rPr>
          <w:rFonts w:ascii="Univers Next Pro" w:hAnsi="Univers Next Pro" w:cs="Arial"/>
          <w:sz w:val="16"/>
          <w:szCs w:val="16"/>
          <w:bdr w:val="none" w:sz="0" w:space="0" w:color="auto" w:frame="1"/>
        </w:rPr>
        <w:t xml:space="preserve">Eröffnung: </w:t>
      </w:r>
      <w:r>
        <w:rPr>
          <w:rFonts w:ascii="Univers Next Pro" w:hAnsi="Univers Next Pro" w:cs="Arial"/>
          <w:sz w:val="16"/>
          <w:szCs w:val="16"/>
          <w:bdr w:val="none" w:sz="0" w:space="0" w:color="auto" w:frame="1"/>
        </w:rPr>
        <w:t xml:space="preserve">Fr, </w:t>
      </w:r>
      <w:r w:rsidRPr="008610AA">
        <w:rPr>
          <w:rFonts w:ascii="Univers Next Pro" w:hAnsi="Univers Next Pro" w:cs="Arial"/>
          <w:sz w:val="16"/>
          <w:szCs w:val="16"/>
          <w:bdr w:val="none" w:sz="0" w:space="0" w:color="auto" w:frame="1"/>
        </w:rPr>
        <w:t>02.09.2022</w:t>
      </w:r>
      <w:r>
        <w:rPr>
          <w:rFonts w:ascii="Univers Next Pro" w:hAnsi="Univers Next Pro" w:cs="Arial"/>
          <w:sz w:val="16"/>
          <w:szCs w:val="16"/>
          <w:bdr w:val="none" w:sz="0" w:space="0" w:color="auto" w:frame="1"/>
        </w:rPr>
        <w:t xml:space="preserve">, 19 Uhr </w:t>
      </w:r>
    </w:p>
    <w:p w14:paraId="0256EA17" w14:textId="16169588" w:rsidR="000523C1" w:rsidRDefault="000523C1" w:rsidP="000523C1">
      <w:pPr>
        <w:rPr>
          <w:rFonts w:ascii="Univers Next Pro" w:hAnsi="Univers Next Pro" w:cs="Arial"/>
          <w:sz w:val="16"/>
          <w:szCs w:val="16"/>
          <w:bdr w:val="none" w:sz="0" w:space="0" w:color="auto" w:frame="1"/>
        </w:rPr>
      </w:pPr>
      <w:r w:rsidRPr="008610AA">
        <w:rPr>
          <w:rFonts w:ascii="Univers Next Pro" w:hAnsi="Univers Next Pro" w:cs="Arial"/>
          <w:sz w:val="16"/>
          <w:szCs w:val="16"/>
          <w:bdr w:val="none" w:sz="0" w:space="0" w:color="auto" w:frame="1"/>
        </w:rPr>
        <w:t>Medienrundgang: Fr, 02.09.2022, 11 Uhr</w:t>
      </w:r>
    </w:p>
    <w:p w14:paraId="7B733774" w14:textId="0E234E10" w:rsidR="000523C1" w:rsidRDefault="000523C1" w:rsidP="000523C1">
      <w:pPr>
        <w:rPr>
          <w:rFonts w:ascii="Univers Next Pro" w:hAnsi="Univers Next Pro" w:cs="Arial"/>
          <w:sz w:val="16"/>
          <w:szCs w:val="16"/>
          <w:bdr w:val="none" w:sz="0" w:space="0" w:color="auto" w:frame="1"/>
        </w:rPr>
      </w:pPr>
    </w:p>
    <w:p w14:paraId="7B766518" w14:textId="08114D26" w:rsidR="000523C1" w:rsidRDefault="000523C1" w:rsidP="000523C1">
      <w:pPr>
        <w:rPr>
          <w:rFonts w:ascii="Univers Next Pro" w:hAnsi="Univers Next Pro" w:cs="Arial"/>
          <w:sz w:val="16"/>
          <w:szCs w:val="16"/>
          <w:bdr w:val="none" w:sz="0" w:space="0" w:color="auto" w:frame="1"/>
        </w:rPr>
      </w:pPr>
    </w:p>
    <w:p w14:paraId="37E85C36" w14:textId="77777777" w:rsidR="000523C1" w:rsidRPr="000523C1" w:rsidRDefault="000523C1" w:rsidP="000523C1">
      <w:pPr>
        <w:shd w:val="clear" w:color="auto" w:fill="FFFFFF"/>
        <w:rPr>
          <w:rFonts w:ascii="Univers Next Pro" w:hAnsi="Univers Next Pro" w:cs="Arial"/>
          <w:bCs/>
          <w:sz w:val="20"/>
          <w:szCs w:val="20"/>
          <w:bdr w:val="none" w:sz="0" w:space="0" w:color="auto" w:frame="1"/>
        </w:rPr>
      </w:pPr>
      <w:r w:rsidRPr="000523C1">
        <w:rPr>
          <w:rFonts w:ascii="Univers Next Pro" w:hAnsi="Univers Next Pro" w:cs="Arial"/>
          <w:bCs/>
          <w:sz w:val="20"/>
          <w:szCs w:val="20"/>
          <w:bdr w:val="none" w:sz="0" w:space="0" w:color="auto" w:frame="1"/>
        </w:rPr>
        <w:t xml:space="preserve">Bildmaterial ist zu allen genannten Ausstellungen auf Anfrage erhältlich.  </w:t>
      </w:r>
    </w:p>
    <w:p w14:paraId="1AC94EFF" w14:textId="77777777" w:rsidR="000523C1" w:rsidRDefault="000523C1" w:rsidP="000523C1">
      <w:pPr>
        <w:rPr>
          <w:rFonts w:ascii="Univers Next Pro" w:hAnsi="Univers Next Pro" w:cs="Arial"/>
          <w:sz w:val="16"/>
          <w:szCs w:val="16"/>
          <w:bdr w:val="none" w:sz="0" w:space="0" w:color="auto" w:frame="1"/>
        </w:rPr>
      </w:pPr>
    </w:p>
    <w:p w14:paraId="09014CF3" w14:textId="5B5F1E2A" w:rsidR="000523C1" w:rsidRDefault="000523C1">
      <w:pPr>
        <w:rPr>
          <w:rFonts w:ascii="Univers Next Pro" w:hAnsi="Univers Next Pro" w:cs="Arial"/>
          <w:b/>
          <w:i/>
          <w:sz w:val="22"/>
          <w:szCs w:val="22"/>
          <w:bdr w:val="none" w:sz="0" w:space="0" w:color="auto" w:frame="1"/>
        </w:rPr>
      </w:pPr>
    </w:p>
    <w:p w14:paraId="6B1518BC" w14:textId="77777777" w:rsidR="000523C1" w:rsidRDefault="000523C1">
      <w:pPr>
        <w:rPr>
          <w:rFonts w:ascii="Univers Next Pro" w:hAnsi="Univers Next Pro" w:cs="Arial"/>
          <w:b/>
          <w:i/>
          <w:sz w:val="22"/>
          <w:szCs w:val="22"/>
          <w:bdr w:val="none" w:sz="0" w:space="0" w:color="auto" w:frame="1"/>
        </w:rPr>
      </w:pPr>
    </w:p>
    <w:p w14:paraId="35974C39" w14:textId="77777777" w:rsidR="000523C1" w:rsidRDefault="000523C1">
      <w:pPr>
        <w:rPr>
          <w:rFonts w:ascii="Univers Next Pro" w:hAnsi="Univers Next Pro" w:cs="Arial"/>
          <w:b/>
          <w:i/>
          <w:sz w:val="22"/>
          <w:szCs w:val="22"/>
          <w:bdr w:val="none" w:sz="0" w:space="0" w:color="auto" w:frame="1"/>
        </w:rPr>
      </w:pPr>
      <w:r>
        <w:rPr>
          <w:rFonts w:ascii="Univers Next Pro" w:hAnsi="Univers Next Pro" w:cs="Arial"/>
          <w:b/>
          <w:i/>
          <w:sz w:val="22"/>
          <w:szCs w:val="22"/>
          <w:bdr w:val="none" w:sz="0" w:space="0" w:color="auto" w:frame="1"/>
        </w:rPr>
        <w:br w:type="page"/>
      </w:r>
    </w:p>
    <w:p w14:paraId="0AF043E2" w14:textId="274C4F9F" w:rsidR="00385E7E" w:rsidRPr="008610AA" w:rsidRDefault="00ED6F84" w:rsidP="00385E7E">
      <w:pPr>
        <w:rPr>
          <w:rFonts w:ascii="Univers Next Pro" w:hAnsi="Univers Next Pro" w:cs="Arial"/>
          <w:b/>
          <w:i/>
          <w:sz w:val="22"/>
          <w:szCs w:val="22"/>
          <w:bdr w:val="none" w:sz="0" w:space="0" w:color="auto" w:frame="1"/>
        </w:rPr>
      </w:pPr>
      <w:r w:rsidRPr="008610AA">
        <w:rPr>
          <w:rFonts w:ascii="Univers Next Pro" w:hAnsi="Univers Next Pro" w:cs="Arial"/>
          <w:b/>
          <w:i/>
          <w:sz w:val="22"/>
          <w:szCs w:val="22"/>
          <w:bdr w:val="none" w:sz="0" w:space="0" w:color="auto" w:frame="1"/>
        </w:rPr>
        <w:lastRenderedPageBreak/>
        <w:t xml:space="preserve">Schweizer Medienkunst: Marc Lee, Chloé </w:t>
      </w:r>
      <w:proofErr w:type="spellStart"/>
      <w:r w:rsidRPr="008610AA">
        <w:rPr>
          <w:rFonts w:ascii="Univers Next Pro" w:hAnsi="Univers Next Pro" w:cs="Arial"/>
          <w:b/>
          <w:i/>
          <w:sz w:val="22"/>
          <w:szCs w:val="22"/>
          <w:bdr w:val="none" w:sz="0" w:space="0" w:color="auto" w:frame="1"/>
        </w:rPr>
        <w:t>Delarue</w:t>
      </w:r>
      <w:proofErr w:type="spellEnd"/>
      <w:r w:rsidRPr="008610AA">
        <w:rPr>
          <w:rFonts w:ascii="Univers Next Pro" w:hAnsi="Univers Next Pro" w:cs="Arial"/>
          <w:b/>
          <w:i/>
          <w:sz w:val="22"/>
          <w:szCs w:val="22"/>
          <w:bdr w:val="none" w:sz="0" w:space="0" w:color="auto" w:frame="1"/>
        </w:rPr>
        <w:t xml:space="preserve">, Laurent </w:t>
      </w:r>
      <w:proofErr w:type="spellStart"/>
      <w:r w:rsidRPr="008610AA">
        <w:rPr>
          <w:rFonts w:ascii="Univers Next Pro" w:hAnsi="Univers Next Pro" w:cs="Arial"/>
          <w:b/>
          <w:i/>
          <w:sz w:val="22"/>
          <w:szCs w:val="22"/>
          <w:bdr w:val="none" w:sz="0" w:space="0" w:color="auto" w:frame="1"/>
        </w:rPr>
        <w:t>Güdel</w:t>
      </w:r>
      <w:proofErr w:type="spellEnd"/>
      <w:r w:rsidRPr="008610AA">
        <w:rPr>
          <w:rFonts w:ascii="Univers Next Pro" w:hAnsi="Univers Next Pro" w:cs="Arial"/>
          <w:b/>
          <w:i/>
          <w:sz w:val="22"/>
          <w:szCs w:val="22"/>
          <w:bdr w:val="none" w:sz="0" w:space="0" w:color="auto" w:frame="1"/>
        </w:rPr>
        <w:t xml:space="preserve"> – Pax Art Awards 2021</w:t>
      </w:r>
    </w:p>
    <w:p w14:paraId="3E68EF52" w14:textId="77777777" w:rsidR="00385E7E" w:rsidRPr="008610AA" w:rsidRDefault="00385E7E" w:rsidP="00385E7E">
      <w:pPr>
        <w:rPr>
          <w:rFonts w:ascii="Univers Next Pro" w:hAnsi="Univers Next Pro" w:cs="Arial"/>
          <w:sz w:val="16"/>
          <w:szCs w:val="16"/>
          <w:bdr w:val="none" w:sz="0" w:space="0" w:color="auto" w:frame="1"/>
        </w:rPr>
      </w:pPr>
      <w:r w:rsidRPr="008610AA">
        <w:rPr>
          <w:rFonts w:ascii="Univers Next Pro" w:hAnsi="Univers Next Pro" w:cs="Arial"/>
          <w:sz w:val="16"/>
          <w:szCs w:val="16"/>
          <w:bdr w:val="none" w:sz="0" w:space="0" w:color="auto" w:frame="1"/>
        </w:rPr>
        <w:t>12.02.-24.04.2022</w:t>
      </w:r>
    </w:p>
    <w:p w14:paraId="5AB1FBCC" w14:textId="46A35200" w:rsidR="00385E7E" w:rsidRPr="008610AA" w:rsidRDefault="00385E7E" w:rsidP="00385E7E">
      <w:pPr>
        <w:rPr>
          <w:rFonts w:ascii="Univers Next Pro" w:hAnsi="Univers Next Pro" w:cs="Arial"/>
          <w:sz w:val="16"/>
          <w:szCs w:val="16"/>
          <w:bdr w:val="none" w:sz="0" w:space="0" w:color="auto" w:frame="1"/>
        </w:rPr>
      </w:pPr>
      <w:r w:rsidRPr="008610AA">
        <w:rPr>
          <w:rFonts w:ascii="Univers Next Pro" w:hAnsi="Univers Next Pro" w:cs="Arial"/>
          <w:sz w:val="16"/>
          <w:szCs w:val="16"/>
          <w:bdr w:val="none" w:sz="0" w:space="0" w:color="auto" w:frame="1"/>
        </w:rPr>
        <w:t xml:space="preserve">Eröffnung: </w:t>
      </w:r>
      <w:r w:rsidR="000523C1">
        <w:rPr>
          <w:rFonts w:ascii="Univers Next Pro" w:hAnsi="Univers Next Pro" w:cs="Arial"/>
          <w:sz w:val="16"/>
          <w:szCs w:val="16"/>
          <w:bdr w:val="none" w:sz="0" w:space="0" w:color="auto" w:frame="1"/>
        </w:rPr>
        <w:t xml:space="preserve">Fr, </w:t>
      </w:r>
      <w:r w:rsidRPr="008610AA">
        <w:rPr>
          <w:rFonts w:ascii="Univers Next Pro" w:hAnsi="Univers Next Pro" w:cs="Arial"/>
          <w:sz w:val="16"/>
          <w:szCs w:val="16"/>
          <w:bdr w:val="none" w:sz="0" w:space="0" w:color="auto" w:frame="1"/>
        </w:rPr>
        <w:t>11.02.2022, 19 Uhr</w:t>
      </w:r>
    </w:p>
    <w:p w14:paraId="2F102DC2" w14:textId="6EB20FB5" w:rsidR="00CD7631" w:rsidRPr="000523C1" w:rsidRDefault="00385E7E" w:rsidP="00DE1401">
      <w:pPr>
        <w:rPr>
          <w:rFonts w:ascii="Univers Next Pro" w:hAnsi="Univers Next Pro" w:cs="Arial"/>
          <w:sz w:val="16"/>
          <w:szCs w:val="16"/>
          <w:bdr w:val="none" w:sz="0" w:space="0" w:color="auto" w:frame="1"/>
        </w:rPr>
      </w:pPr>
      <w:r w:rsidRPr="008610AA">
        <w:rPr>
          <w:rFonts w:ascii="Univers Next Pro" w:hAnsi="Univers Next Pro" w:cs="Arial"/>
          <w:sz w:val="16"/>
          <w:szCs w:val="16"/>
          <w:bdr w:val="none" w:sz="0" w:space="0" w:color="auto" w:frame="1"/>
        </w:rPr>
        <w:t>Medienrundgang: Fr, 11.02.2022, 11 Uhr</w:t>
      </w:r>
    </w:p>
    <w:p w14:paraId="4691DC4C" w14:textId="77777777" w:rsidR="000523C1" w:rsidRPr="008610AA" w:rsidRDefault="000523C1" w:rsidP="00DE1401">
      <w:pPr>
        <w:rPr>
          <w:rFonts w:ascii="Univers Next Pro" w:hAnsi="Univers Next Pro" w:cs="Arial"/>
          <w:b/>
          <w:i/>
          <w:sz w:val="22"/>
          <w:szCs w:val="22"/>
          <w:bdr w:val="none" w:sz="0" w:space="0" w:color="auto" w:frame="1"/>
        </w:rPr>
      </w:pPr>
    </w:p>
    <w:p w14:paraId="01111F95" w14:textId="543A18D4" w:rsidR="00ED6F84" w:rsidRPr="008610AA" w:rsidRDefault="00CD7631" w:rsidP="00DE1401">
      <w:pPr>
        <w:rPr>
          <w:rFonts w:ascii="Univers Next Pro" w:hAnsi="Univers Next Pro" w:cs="Arial"/>
          <w:i/>
          <w:sz w:val="20"/>
          <w:szCs w:val="20"/>
          <w:bdr w:val="none" w:sz="0" w:space="0" w:color="auto" w:frame="1"/>
        </w:rPr>
      </w:pPr>
      <w:r w:rsidRPr="008610AA">
        <w:rPr>
          <w:rFonts w:ascii="Univers Next Pro" w:hAnsi="Univers Next Pro"/>
          <w:noProof/>
          <w:sz w:val="18"/>
          <w:szCs w:val="18"/>
          <w:lang w:eastAsia="de-DE"/>
        </w:rPr>
        <w:drawing>
          <wp:inline distT="0" distB="0" distL="0" distR="0" wp14:anchorId="53D76B76" wp14:editId="3C5CF447">
            <wp:extent cx="4292410" cy="2415529"/>
            <wp:effectExtent l="0" t="0" r="63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2675" cy="2421305"/>
                    </a:xfrm>
                    <a:prstGeom prst="rect">
                      <a:avLst/>
                    </a:prstGeom>
                  </pic:spPr>
                </pic:pic>
              </a:graphicData>
            </a:graphic>
          </wp:inline>
        </w:drawing>
      </w:r>
      <w:bookmarkStart w:id="0" w:name="_GoBack"/>
      <w:bookmarkEnd w:id="0"/>
    </w:p>
    <w:p w14:paraId="09341107" w14:textId="4011768F" w:rsidR="00CD7631" w:rsidRPr="000523C1" w:rsidRDefault="00CD7631" w:rsidP="00CD7631">
      <w:pPr>
        <w:widowControl w:val="0"/>
        <w:autoSpaceDE w:val="0"/>
        <w:autoSpaceDN w:val="0"/>
        <w:adjustRightInd w:val="0"/>
        <w:spacing w:line="220" w:lineRule="atLeast"/>
        <w:textAlignment w:val="center"/>
        <w:rPr>
          <w:rFonts w:ascii="Univers Next Pro" w:eastAsiaTheme="minorEastAsia" w:hAnsi="Univers Next Pro" w:cs="NHaasGroteskTXPro-55Rg"/>
          <w:spacing w:val="2"/>
          <w:sz w:val="16"/>
          <w:szCs w:val="16"/>
          <w:lang w:val="de-CH" w:eastAsia="en-US"/>
        </w:rPr>
      </w:pPr>
      <w:r w:rsidRPr="000523C1">
        <w:rPr>
          <w:rFonts w:ascii="Univers Next Pro" w:eastAsiaTheme="minorEastAsia" w:hAnsi="Univers Next Pro" w:cs="NHaasGroteskTXPro-55Rg"/>
          <w:spacing w:val="2"/>
          <w:sz w:val="16"/>
          <w:szCs w:val="16"/>
          <w:lang w:val="de-CH" w:eastAsia="en-US"/>
        </w:rPr>
        <w:t xml:space="preserve">Marc Lee, </w:t>
      </w:r>
      <w:r w:rsidRPr="000523C1">
        <w:rPr>
          <w:rFonts w:ascii="Univers Next Pro" w:eastAsiaTheme="minorEastAsia" w:hAnsi="Univers Next Pro" w:cs="NHaasGroteskTXPro-55Rg"/>
          <w:i/>
          <w:spacing w:val="2"/>
          <w:sz w:val="16"/>
          <w:szCs w:val="16"/>
          <w:lang w:val="de-CH" w:eastAsia="en-US"/>
        </w:rPr>
        <w:t>Corona TV Bot</w:t>
      </w:r>
      <w:r w:rsidRPr="000523C1">
        <w:rPr>
          <w:rFonts w:ascii="Univers Next Pro" w:eastAsiaTheme="minorEastAsia" w:hAnsi="Univers Next Pro" w:cs="NHaasGroteskTXPro-55Rg"/>
          <w:spacing w:val="2"/>
          <w:sz w:val="16"/>
          <w:szCs w:val="16"/>
          <w:lang w:val="de-CH" w:eastAsia="en-US"/>
        </w:rPr>
        <w:t xml:space="preserve">, 2020 - </w:t>
      </w:r>
      <w:r w:rsidR="005872F8" w:rsidRPr="000523C1">
        <w:rPr>
          <w:rFonts w:ascii="Univers Next Pro" w:eastAsiaTheme="minorEastAsia" w:hAnsi="Univers Next Pro" w:cs="NHaasGroteskTXPro-55Rg"/>
          <w:spacing w:val="2"/>
          <w:sz w:val="16"/>
          <w:szCs w:val="16"/>
          <w:lang w:val="de-CH" w:eastAsia="en-US"/>
        </w:rPr>
        <w:t>laufend</w:t>
      </w:r>
      <w:r w:rsidRPr="000523C1">
        <w:rPr>
          <w:rFonts w:ascii="Univers Next Pro" w:eastAsiaTheme="minorEastAsia" w:hAnsi="Univers Next Pro" w:cs="NHaasGroteskTXPro-55Rg"/>
          <w:spacing w:val="2"/>
          <w:sz w:val="16"/>
          <w:szCs w:val="16"/>
          <w:lang w:val="de-CH" w:eastAsia="en-US"/>
        </w:rPr>
        <w:t>, Online Proje</w:t>
      </w:r>
      <w:r w:rsidR="005872F8" w:rsidRPr="000523C1">
        <w:rPr>
          <w:rFonts w:ascii="Univers Next Pro" w:eastAsiaTheme="minorEastAsia" w:hAnsi="Univers Next Pro" w:cs="NHaasGroteskTXPro-55Rg"/>
          <w:spacing w:val="2"/>
          <w:sz w:val="16"/>
          <w:szCs w:val="16"/>
          <w:lang w:val="de-CH" w:eastAsia="en-US"/>
        </w:rPr>
        <w:t>k</w:t>
      </w:r>
      <w:r w:rsidRPr="000523C1">
        <w:rPr>
          <w:rFonts w:ascii="Univers Next Pro" w:eastAsiaTheme="minorEastAsia" w:hAnsi="Univers Next Pro" w:cs="NHaasGroteskTXPro-55Rg"/>
          <w:spacing w:val="2"/>
          <w:sz w:val="16"/>
          <w:szCs w:val="16"/>
          <w:lang w:val="de-CH" w:eastAsia="en-US"/>
        </w:rPr>
        <w:t xml:space="preserve">t, </w:t>
      </w:r>
      <w:r w:rsidR="005872F8" w:rsidRPr="000523C1">
        <w:rPr>
          <w:rFonts w:ascii="Univers Next Pro" w:eastAsiaTheme="minorEastAsia" w:hAnsi="Univers Next Pro" w:cs="NHaasGroteskTXPro-55Rg"/>
          <w:spacing w:val="2"/>
          <w:sz w:val="16"/>
          <w:szCs w:val="16"/>
          <w:lang w:val="de-CH" w:eastAsia="en-US"/>
        </w:rPr>
        <w:t>S</w:t>
      </w:r>
      <w:r w:rsidRPr="000523C1">
        <w:rPr>
          <w:rFonts w:ascii="Univers Next Pro" w:eastAsiaTheme="minorEastAsia" w:hAnsi="Univers Next Pro" w:cs="NHaasGroteskTXPro-55Rg"/>
          <w:spacing w:val="2"/>
          <w:sz w:val="16"/>
          <w:szCs w:val="16"/>
          <w:lang w:val="de-CH" w:eastAsia="en-US"/>
        </w:rPr>
        <w:t>cree</w:t>
      </w:r>
      <w:r w:rsidR="000523C1">
        <w:rPr>
          <w:rFonts w:ascii="Univers Next Pro" w:eastAsiaTheme="minorEastAsia" w:hAnsi="Univers Next Pro" w:cs="NHaasGroteskTXPro-55Rg"/>
          <w:spacing w:val="2"/>
          <w:sz w:val="16"/>
          <w:szCs w:val="16"/>
          <w:lang w:val="de-CH" w:eastAsia="en-US"/>
        </w:rPr>
        <w:t>n</w:t>
      </w:r>
      <w:r w:rsidRPr="000523C1">
        <w:rPr>
          <w:rFonts w:ascii="Univers Next Pro" w:eastAsiaTheme="minorEastAsia" w:hAnsi="Univers Next Pro" w:cs="NHaasGroteskTXPro-55Rg"/>
          <w:spacing w:val="2"/>
          <w:sz w:val="16"/>
          <w:szCs w:val="16"/>
          <w:lang w:val="de-CH" w:eastAsia="en-US"/>
        </w:rPr>
        <w:t>shot </w:t>
      </w:r>
    </w:p>
    <w:p w14:paraId="26BBAEF7" w14:textId="77777777" w:rsidR="00CD7631" w:rsidRPr="000523C1" w:rsidRDefault="00CD7631" w:rsidP="00DE1401">
      <w:pPr>
        <w:rPr>
          <w:rFonts w:ascii="Univers Next Pro" w:hAnsi="Univers Next Pro" w:cs="Arial"/>
          <w:i/>
          <w:sz w:val="20"/>
          <w:szCs w:val="20"/>
          <w:bdr w:val="none" w:sz="0" w:space="0" w:color="auto" w:frame="1"/>
          <w:lang w:val="de-CH"/>
        </w:rPr>
      </w:pPr>
    </w:p>
    <w:p w14:paraId="1CF42BB9" w14:textId="77777777" w:rsidR="00875995" w:rsidRPr="008610AA" w:rsidRDefault="00ED6F84" w:rsidP="00875995">
      <w:pPr>
        <w:widowControl w:val="0"/>
        <w:autoSpaceDE w:val="0"/>
        <w:autoSpaceDN w:val="0"/>
        <w:adjustRightInd w:val="0"/>
        <w:rPr>
          <w:rFonts w:ascii="Univers Next Pro" w:hAnsi="Univers Next Pro"/>
          <w:sz w:val="20"/>
          <w:szCs w:val="20"/>
        </w:rPr>
      </w:pPr>
      <w:r w:rsidRPr="008610AA">
        <w:rPr>
          <w:rFonts w:ascii="Univers Next Pro" w:hAnsi="Univers Next Pro"/>
          <w:sz w:val="20"/>
          <w:szCs w:val="20"/>
        </w:rPr>
        <w:t>Die Ausstellung</w:t>
      </w:r>
      <w:r w:rsidRPr="008610AA">
        <w:rPr>
          <w:rFonts w:ascii="Univers Next Pro" w:hAnsi="Univers Next Pro"/>
          <w:iCs/>
          <w:sz w:val="20"/>
          <w:szCs w:val="20"/>
        </w:rPr>
        <w:t xml:space="preserve"> der drei Schweizer Kunstschaffenden</w:t>
      </w:r>
      <w:r w:rsidRPr="008610AA">
        <w:rPr>
          <w:rFonts w:ascii="Univers Next Pro" w:hAnsi="Univers Next Pro"/>
          <w:i/>
          <w:iCs/>
          <w:sz w:val="20"/>
          <w:szCs w:val="20"/>
        </w:rPr>
        <w:t xml:space="preserve"> </w:t>
      </w:r>
      <w:r w:rsidRPr="008610AA">
        <w:rPr>
          <w:rFonts w:ascii="Univers Next Pro" w:hAnsi="Univers Next Pro"/>
          <w:sz w:val="20"/>
          <w:szCs w:val="20"/>
        </w:rPr>
        <w:t xml:space="preserve">präsentiert Werke der </w:t>
      </w:r>
      <w:proofErr w:type="spellStart"/>
      <w:proofErr w:type="gramStart"/>
      <w:r w:rsidRPr="008610AA">
        <w:rPr>
          <w:rFonts w:ascii="Univers Next Pro" w:hAnsi="Univers Next Pro"/>
          <w:sz w:val="20"/>
          <w:szCs w:val="20"/>
        </w:rPr>
        <w:t>Preisträger:innen</w:t>
      </w:r>
      <w:proofErr w:type="spellEnd"/>
      <w:proofErr w:type="gramEnd"/>
      <w:r w:rsidRPr="008610AA">
        <w:rPr>
          <w:rFonts w:ascii="Univers Next Pro" w:hAnsi="Univers Next Pro"/>
          <w:sz w:val="20"/>
          <w:szCs w:val="20"/>
        </w:rPr>
        <w:t xml:space="preserve"> der </w:t>
      </w:r>
      <w:r w:rsidRPr="008610AA">
        <w:rPr>
          <w:rFonts w:ascii="Univers Next Pro" w:hAnsi="Univers Next Pro"/>
          <w:i/>
          <w:iCs/>
          <w:sz w:val="20"/>
          <w:szCs w:val="20"/>
        </w:rPr>
        <w:t>Pax Art Awards 2021</w:t>
      </w:r>
      <w:r w:rsidRPr="008610AA">
        <w:rPr>
          <w:rFonts w:ascii="Univers Next Pro" w:hAnsi="Univers Next Pro"/>
          <w:sz w:val="20"/>
          <w:szCs w:val="20"/>
        </w:rPr>
        <w:t xml:space="preserve">, die in drei parallelen Einzelausstellungen zu sehen sind. </w:t>
      </w:r>
      <w:r w:rsidR="00875995">
        <w:rPr>
          <w:rFonts w:ascii="Univers Next Pro" w:hAnsi="Univers Next Pro"/>
          <w:sz w:val="20"/>
          <w:szCs w:val="20"/>
        </w:rPr>
        <w:t xml:space="preserve">Mit den Preisen für digitale Kunst ehrt und fördert die Art </w:t>
      </w:r>
      <w:proofErr w:type="spellStart"/>
      <w:r w:rsidR="00875995">
        <w:rPr>
          <w:rFonts w:ascii="Univers Next Pro" w:hAnsi="Univers Next Pro"/>
          <w:sz w:val="20"/>
          <w:szCs w:val="20"/>
        </w:rPr>
        <w:t>Foundation</w:t>
      </w:r>
      <w:proofErr w:type="spellEnd"/>
      <w:r w:rsidR="00875995">
        <w:rPr>
          <w:rFonts w:ascii="Univers Next Pro" w:hAnsi="Univers Next Pro"/>
          <w:sz w:val="20"/>
          <w:szCs w:val="20"/>
        </w:rPr>
        <w:t xml:space="preserve"> Pax in Zusammenarbeit mit dem HEK mittlerweile zum fünften Mal eine medienspezifische Praxis von Schweizer </w:t>
      </w:r>
      <w:proofErr w:type="spellStart"/>
      <w:proofErr w:type="gramStart"/>
      <w:r w:rsidR="00875995">
        <w:rPr>
          <w:rFonts w:ascii="Univers Next Pro" w:hAnsi="Univers Next Pro"/>
          <w:sz w:val="20"/>
          <w:szCs w:val="20"/>
        </w:rPr>
        <w:t>Künstler:innen</w:t>
      </w:r>
      <w:proofErr w:type="spellEnd"/>
      <w:proofErr w:type="gramEnd"/>
      <w:r w:rsidR="00875995">
        <w:rPr>
          <w:rFonts w:ascii="Univers Next Pro" w:hAnsi="Univers Next Pro"/>
          <w:sz w:val="20"/>
          <w:szCs w:val="20"/>
        </w:rPr>
        <w:t xml:space="preserve">, deren Werke Medientechnologien nutzen beziehungsweise deren Auswirkungen reflektieren. </w:t>
      </w:r>
      <w:r w:rsidR="00875995" w:rsidRPr="008610AA">
        <w:rPr>
          <w:rFonts w:ascii="Univers Next Pro" w:hAnsi="Univers Next Pro"/>
          <w:sz w:val="20"/>
          <w:szCs w:val="20"/>
        </w:rPr>
        <w:t xml:space="preserve">Die Hälfte des Preisgeldes dient dem Ankauf eines Werks durch die Art </w:t>
      </w:r>
      <w:proofErr w:type="spellStart"/>
      <w:r w:rsidR="00875995" w:rsidRPr="008610AA">
        <w:rPr>
          <w:rFonts w:ascii="Univers Next Pro" w:hAnsi="Univers Next Pro"/>
          <w:sz w:val="20"/>
          <w:szCs w:val="20"/>
        </w:rPr>
        <w:t>Foundation</w:t>
      </w:r>
      <w:proofErr w:type="spellEnd"/>
      <w:r w:rsidR="00875995" w:rsidRPr="008610AA">
        <w:rPr>
          <w:rFonts w:ascii="Univers Next Pro" w:hAnsi="Univers Next Pro"/>
          <w:sz w:val="20"/>
          <w:szCs w:val="20"/>
        </w:rPr>
        <w:t xml:space="preserve"> Pax für deren Sammlung, mit der anderen Hälfte werden die </w:t>
      </w:r>
      <w:proofErr w:type="spellStart"/>
      <w:proofErr w:type="gramStart"/>
      <w:r w:rsidR="00875995" w:rsidRPr="008610AA">
        <w:rPr>
          <w:rFonts w:ascii="Univers Next Pro" w:hAnsi="Univers Next Pro"/>
          <w:sz w:val="20"/>
          <w:szCs w:val="20"/>
        </w:rPr>
        <w:t>Preisträger:innen</w:t>
      </w:r>
      <w:proofErr w:type="spellEnd"/>
      <w:proofErr w:type="gramEnd"/>
      <w:r w:rsidR="00875995" w:rsidRPr="008610AA">
        <w:rPr>
          <w:rFonts w:ascii="Univers Next Pro" w:hAnsi="Univers Next Pro"/>
          <w:sz w:val="20"/>
          <w:szCs w:val="20"/>
        </w:rPr>
        <w:t xml:space="preserve"> bei der Entwicklung eines neuen Werkes unterstützt, welches im Frühjahr des darauffolgenden Jahres in einer gemeinsamen Ausstellung präsentiert wird. Die Art </w:t>
      </w:r>
      <w:proofErr w:type="spellStart"/>
      <w:r w:rsidR="00875995" w:rsidRPr="008610AA">
        <w:rPr>
          <w:rFonts w:ascii="Univers Next Pro" w:hAnsi="Univers Next Pro"/>
          <w:sz w:val="20"/>
          <w:szCs w:val="20"/>
        </w:rPr>
        <w:t>Foundation</w:t>
      </w:r>
      <w:proofErr w:type="spellEnd"/>
      <w:r w:rsidR="00875995" w:rsidRPr="008610AA">
        <w:rPr>
          <w:rFonts w:ascii="Univers Next Pro" w:hAnsi="Univers Next Pro"/>
          <w:sz w:val="20"/>
          <w:szCs w:val="20"/>
        </w:rPr>
        <w:t xml:space="preserve"> Pax ist eine unabhängige Stiftung zur Förderung der digitalen und medienbasierten Kunst der Schweiz und wird finanziell unterstützt von Pax. </w:t>
      </w:r>
    </w:p>
    <w:p w14:paraId="42592F38" w14:textId="5E3E084F" w:rsidR="00ED6F84" w:rsidRPr="008610AA" w:rsidRDefault="00ED6F84" w:rsidP="00ED6F84">
      <w:pPr>
        <w:rPr>
          <w:rFonts w:ascii="Univers Next Pro" w:hAnsi="Univers Next Pro"/>
          <w:sz w:val="20"/>
          <w:szCs w:val="20"/>
        </w:rPr>
      </w:pPr>
      <w:r w:rsidRPr="008610AA">
        <w:rPr>
          <w:rFonts w:ascii="Univers Next Pro" w:hAnsi="Univers Next Pro"/>
          <w:sz w:val="20"/>
          <w:szCs w:val="20"/>
        </w:rPr>
        <w:t xml:space="preserve">Marc Lees aktuelle Arbeiten kreisen um </w:t>
      </w:r>
      <w:r w:rsidR="00875995">
        <w:rPr>
          <w:rFonts w:ascii="Univers Next Pro" w:hAnsi="Univers Next Pro"/>
          <w:sz w:val="20"/>
          <w:szCs w:val="20"/>
        </w:rPr>
        <w:t xml:space="preserve">die Bilderflut des Internets und der </w:t>
      </w:r>
      <w:proofErr w:type="spellStart"/>
      <w:r w:rsidR="00875995">
        <w:rPr>
          <w:rFonts w:ascii="Univers Next Pro" w:hAnsi="Univers Next Pro"/>
          <w:sz w:val="20"/>
          <w:szCs w:val="20"/>
        </w:rPr>
        <w:t>Social</w:t>
      </w:r>
      <w:proofErr w:type="spellEnd"/>
      <w:r w:rsidR="00875995">
        <w:rPr>
          <w:rFonts w:ascii="Univers Next Pro" w:hAnsi="Univers Next Pro"/>
          <w:sz w:val="20"/>
          <w:szCs w:val="20"/>
        </w:rPr>
        <w:t xml:space="preserve"> Media</w:t>
      </w:r>
      <w:r w:rsidRPr="008610AA">
        <w:rPr>
          <w:rFonts w:ascii="Univers Next Pro" w:hAnsi="Univers Next Pro"/>
          <w:sz w:val="20"/>
          <w:szCs w:val="20"/>
        </w:rPr>
        <w:t xml:space="preserve">. Chloé </w:t>
      </w:r>
      <w:proofErr w:type="spellStart"/>
      <w:r w:rsidRPr="008610AA">
        <w:rPr>
          <w:rFonts w:ascii="Univers Next Pro" w:hAnsi="Univers Next Pro"/>
          <w:sz w:val="20"/>
          <w:szCs w:val="20"/>
        </w:rPr>
        <w:t>Delarue</w:t>
      </w:r>
      <w:proofErr w:type="spellEnd"/>
      <w:r w:rsidRPr="008610AA">
        <w:rPr>
          <w:rFonts w:ascii="Univers Next Pro" w:hAnsi="Univers Next Pro"/>
          <w:sz w:val="20"/>
          <w:szCs w:val="20"/>
        </w:rPr>
        <w:t xml:space="preserve"> zeigt neue Arbeiten aus ihrem laufenden TAFAA-Zyklus, mit suggestiven Installationen, die an Zukunftsszenarien zwischen Magie und </w:t>
      </w:r>
      <w:proofErr w:type="spellStart"/>
      <w:r w:rsidRPr="008610AA">
        <w:rPr>
          <w:rFonts w:ascii="Univers Next Pro" w:hAnsi="Univers Next Pro"/>
          <w:sz w:val="20"/>
          <w:szCs w:val="20"/>
        </w:rPr>
        <w:t>Dystopie</w:t>
      </w:r>
      <w:proofErr w:type="spellEnd"/>
      <w:r w:rsidRPr="008610AA">
        <w:rPr>
          <w:rFonts w:ascii="Univers Next Pro" w:hAnsi="Univers Next Pro"/>
          <w:sz w:val="20"/>
          <w:szCs w:val="20"/>
        </w:rPr>
        <w:t xml:space="preserve"> erinnern. Laurent </w:t>
      </w:r>
      <w:proofErr w:type="spellStart"/>
      <w:r w:rsidRPr="008610AA">
        <w:rPr>
          <w:rFonts w:ascii="Univers Next Pro" w:hAnsi="Univers Next Pro"/>
          <w:sz w:val="20"/>
          <w:szCs w:val="20"/>
        </w:rPr>
        <w:t>Güdel</w:t>
      </w:r>
      <w:proofErr w:type="spellEnd"/>
      <w:r w:rsidRPr="008610AA">
        <w:rPr>
          <w:rFonts w:ascii="Univers Next Pro" w:hAnsi="Univers Next Pro"/>
          <w:sz w:val="20"/>
          <w:szCs w:val="20"/>
        </w:rPr>
        <w:t xml:space="preserve"> beschäftigt sich mit der Klanganalyse und insbesondere mit dem Präsentations- und Verbreitungskontext, der mit jeder Klangproduktion einhergeht. Dank der Unterstützung durch die </w:t>
      </w:r>
      <w:r w:rsidRPr="008610AA">
        <w:rPr>
          <w:rFonts w:ascii="Univers Next Pro" w:hAnsi="Univers Next Pro"/>
          <w:i/>
          <w:sz w:val="20"/>
          <w:szCs w:val="20"/>
        </w:rPr>
        <w:t>Pax Art Awards</w:t>
      </w:r>
      <w:r w:rsidRPr="008610AA">
        <w:rPr>
          <w:rFonts w:ascii="Univers Next Pro" w:hAnsi="Univers Next Pro"/>
          <w:sz w:val="20"/>
          <w:szCs w:val="20"/>
        </w:rPr>
        <w:t xml:space="preserve"> konnten die </w:t>
      </w:r>
      <w:proofErr w:type="spellStart"/>
      <w:proofErr w:type="gramStart"/>
      <w:r w:rsidRPr="008610AA">
        <w:rPr>
          <w:rFonts w:ascii="Univers Next Pro" w:hAnsi="Univers Next Pro"/>
          <w:sz w:val="20"/>
          <w:szCs w:val="20"/>
        </w:rPr>
        <w:t>Künstler:innen</w:t>
      </w:r>
      <w:proofErr w:type="spellEnd"/>
      <w:proofErr w:type="gramEnd"/>
      <w:r w:rsidRPr="008610AA">
        <w:rPr>
          <w:rFonts w:ascii="Univers Next Pro" w:hAnsi="Univers Next Pro"/>
          <w:sz w:val="20"/>
          <w:szCs w:val="20"/>
        </w:rPr>
        <w:t xml:space="preserve"> neue Werke produzieren, die zum ersten Mal der Öffentlichkeit präsentiert werden.</w:t>
      </w:r>
    </w:p>
    <w:p w14:paraId="7398D9AF" w14:textId="77777777" w:rsidR="00ED6F84" w:rsidRPr="008610AA" w:rsidRDefault="00ED6F84" w:rsidP="00ED6F84">
      <w:pPr>
        <w:rPr>
          <w:rFonts w:ascii="Univers Next Pro" w:hAnsi="Univers Next Pro"/>
          <w:sz w:val="20"/>
          <w:szCs w:val="20"/>
        </w:rPr>
      </w:pPr>
    </w:p>
    <w:p w14:paraId="1420C217" w14:textId="5CEA6780" w:rsidR="00226B00" w:rsidRPr="008610AA" w:rsidRDefault="00ED6F84" w:rsidP="00DE1401">
      <w:pPr>
        <w:rPr>
          <w:rFonts w:ascii="Univers Next Pro" w:hAnsi="Univers Next Pro" w:cs="Arial"/>
          <w:sz w:val="20"/>
          <w:szCs w:val="20"/>
          <w:bdr w:val="none" w:sz="0" w:space="0" w:color="auto" w:frame="1"/>
        </w:rPr>
      </w:pPr>
      <w:r w:rsidRPr="008610AA">
        <w:rPr>
          <w:rFonts w:ascii="Univers Next Pro" w:hAnsi="Univers Next Pro" w:cs="Arial"/>
          <w:b/>
          <w:sz w:val="20"/>
          <w:szCs w:val="20"/>
          <w:bdr w:val="none" w:sz="0" w:space="0" w:color="auto" w:frame="1"/>
        </w:rPr>
        <w:t>Marc Lee</w:t>
      </w:r>
      <w:r w:rsidRPr="008610AA">
        <w:rPr>
          <w:rFonts w:ascii="Univers Next Pro" w:hAnsi="Univers Next Pro" w:cs="Arial"/>
          <w:sz w:val="20"/>
          <w:szCs w:val="20"/>
          <w:bdr w:val="none" w:sz="0" w:space="0" w:color="auto" w:frame="1"/>
        </w:rPr>
        <w:t xml:space="preserve"> interessiert sich dafür, wie die Informationstechnologien unser Weltverständnis beeinflussen und damit verbunden unser soziales Verhalten nachhaltig verändert haben. Insbesondere die Entstehung des World Wide Web und später die Entwicklung sozialer Netzwerke werden von ihm untersucht. Lee konzipiert </w:t>
      </w:r>
      <w:proofErr w:type="spellStart"/>
      <w:r w:rsidRPr="008610AA">
        <w:rPr>
          <w:rFonts w:ascii="Univers Next Pro" w:hAnsi="Univers Next Pro" w:cs="Arial"/>
          <w:sz w:val="20"/>
          <w:szCs w:val="20"/>
          <w:bdr w:val="none" w:sz="0" w:space="0" w:color="auto" w:frame="1"/>
        </w:rPr>
        <w:t>immersive</w:t>
      </w:r>
      <w:proofErr w:type="spellEnd"/>
      <w:r w:rsidRPr="008610AA">
        <w:rPr>
          <w:rFonts w:ascii="Univers Next Pro" w:hAnsi="Univers Next Pro" w:cs="Arial"/>
          <w:sz w:val="20"/>
          <w:szCs w:val="20"/>
          <w:bdr w:val="none" w:sz="0" w:space="0" w:color="auto" w:frame="1"/>
        </w:rPr>
        <w:t xml:space="preserve"> und interaktive Installationen. Durch einen kaleidoskopischen Einsatz von Videos aus dem Netz macht er die Informationsflut unserer Zeit anschaulich</w:t>
      </w:r>
      <w:r w:rsidR="00226B00" w:rsidRPr="008610AA">
        <w:rPr>
          <w:rFonts w:ascii="Univers Next Pro" w:hAnsi="Univers Next Pro" w:cs="Arial"/>
          <w:sz w:val="20"/>
          <w:szCs w:val="20"/>
          <w:bdr w:val="none" w:sz="0" w:space="0" w:color="auto" w:frame="1"/>
        </w:rPr>
        <w:t xml:space="preserve">. Im HEK präsentiert Lee eine Auswahl aktueller Arbeiten, die sich vor allem mit Themen der Biologie und Natur befassen. Sein neuestes Werk </w:t>
      </w:r>
      <w:proofErr w:type="spellStart"/>
      <w:r w:rsidR="00226B00" w:rsidRPr="008610AA">
        <w:rPr>
          <w:rFonts w:ascii="Univers Next Pro" w:hAnsi="Univers Next Pro" w:cs="Arial"/>
          <w:i/>
          <w:iCs/>
          <w:sz w:val="20"/>
          <w:szCs w:val="20"/>
          <w:bdr w:val="none" w:sz="0" w:space="0" w:color="auto" w:frame="1"/>
        </w:rPr>
        <w:t>Ocean</w:t>
      </w:r>
      <w:proofErr w:type="spellEnd"/>
      <w:r w:rsidR="00226B00" w:rsidRPr="008610AA">
        <w:rPr>
          <w:rFonts w:ascii="Univers Next Pro" w:hAnsi="Univers Next Pro" w:cs="Arial"/>
          <w:sz w:val="20"/>
          <w:szCs w:val="20"/>
          <w:bdr w:val="none" w:sz="0" w:space="0" w:color="auto" w:frame="1"/>
        </w:rPr>
        <w:t>, das für die Ausstellung produziert wurde</w:t>
      </w:r>
      <w:r w:rsidR="003A3E75" w:rsidRPr="008610AA">
        <w:rPr>
          <w:rFonts w:ascii="Univers Next Pro" w:hAnsi="Univers Next Pro" w:cs="Arial"/>
          <w:sz w:val="20"/>
          <w:szCs w:val="20"/>
          <w:bdr w:val="none" w:sz="0" w:space="0" w:color="auto" w:frame="1"/>
        </w:rPr>
        <w:t xml:space="preserve"> und zum ersten Mal zu sehen sein wird</w:t>
      </w:r>
      <w:r w:rsidR="00226B00" w:rsidRPr="008610AA">
        <w:rPr>
          <w:rFonts w:ascii="Univers Next Pro" w:hAnsi="Univers Next Pro" w:cs="Arial"/>
          <w:sz w:val="20"/>
          <w:szCs w:val="20"/>
          <w:bdr w:val="none" w:sz="0" w:space="0" w:color="auto" w:frame="1"/>
        </w:rPr>
        <w:t>, befasst sich mit der Verschmutzung der Ozeane durch die industrielle Fischerei und die durch fossile Brennstoffe verursachte Versauerung der Meere.</w:t>
      </w:r>
      <w:r w:rsidR="00DA24F4" w:rsidRPr="008610AA">
        <w:rPr>
          <w:rFonts w:ascii="Univers Next Pro" w:hAnsi="Univers Next Pro" w:cs="Arial"/>
          <w:sz w:val="20"/>
          <w:szCs w:val="18"/>
          <w:bdr w:val="none" w:sz="0" w:space="0" w:color="auto" w:frame="1"/>
        </w:rPr>
        <w:t xml:space="preserve"> Lee (*1969) erhielt 2021 den mit CHF 30‘000 dotierten Hauptpreis der </w:t>
      </w:r>
      <w:r w:rsidR="00DA24F4" w:rsidRPr="008610AA">
        <w:rPr>
          <w:rFonts w:ascii="Univers Next Pro" w:hAnsi="Univers Next Pro" w:cs="Arial"/>
          <w:i/>
          <w:iCs/>
          <w:sz w:val="20"/>
          <w:szCs w:val="18"/>
          <w:bdr w:val="none" w:sz="0" w:space="0" w:color="auto" w:frame="1"/>
        </w:rPr>
        <w:t>Pax Art Awards</w:t>
      </w:r>
      <w:r w:rsidR="00DA24F4" w:rsidRPr="008610AA">
        <w:rPr>
          <w:rFonts w:ascii="Univers Next Pro" w:hAnsi="Univers Next Pro" w:cs="Arial"/>
          <w:sz w:val="20"/>
          <w:szCs w:val="18"/>
          <w:bdr w:val="none" w:sz="0" w:space="0" w:color="auto" w:frame="1"/>
        </w:rPr>
        <w:t>.</w:t>
      </w:r>
    </w:p>
    <w:p w14:paraId="14C22A95" w14:textId="77777777" w:rsidR="00226B00" w:rsidRPr="008610AA" w:rsidRDefault="00226B00" w:rsidP="00DE1401">
      <w:pPr>
        <w:rPr>
          <w:rFonts w:ascii="Univers Next Pro" w:hAnsi="Univers Next Pro" w:cs="Arial"/>
          <w:sz w:val="20"/>
          <w:szCs w:val="20"/>
          <w:bdr w:val="none" w:sz="0" w:space="0" w:color="auto" w:frame="1"/>
        </w:rPr>
      </w:pPr>
    </w:p>
    <w:p w14:paraId="08F5375A" w14:textId="61DDCB28" w:rsidR="00ED6F84" w:rsidRPr="008610AA" w:rsidRDefault="00226B00" w:rsidP="00DE1401">
      <w:pPr>
        <w:rPr>
          <w:rFonts w:ascii="Univers Next Pro" w:eastAsiaTheme="minorEastAsia" w:hAnsi="Univers Next Pro" w:cs="NHaasGroteskTXPro-55Rg"/>
          <w:spacing w:val="2"/>
          <w:sz w:val="20"/>
          <w:szCs w:val="20"/>
          <w:lang w:eastAsia="en-US"/>
        </w:rPr>
      </w:pPr>
      <w:r w:rsidRPr="008610AA">
        <w:rPr>
          <w:rFonts w:ascii="Univers Next Pro" w:eastAsiaTheme="minorEastAsia" w:hAnsi="Univers Next Pro" w:cs="NHaasGroteskTXPro-55Rg"/>
          <w:spacing w:val="2"/>
          <w:sz w:val="20"/>
          <w:szCs w:val="20"/>
          <w:lang w:eastAsia="en-US"/>
        </w:rPr>
        <w:t xml:space="preserve">Die </w:t>
      </w:r>
      <w:r w:rsidR="00875995">
        <w:rPr>
          <w:rFonts w:ascii="Univers Next Pro" w:eastAsiaTheme="minorEastAsia" w:hAnsi="Univers Next Pro" w:cs="NHaasGroteskTXPro-55Rg"/>
          <w:spacing w:val="2"/>
          <w:sz w:val="20"/>
          <w:szCs w:val="20"/>
          <w:lang w:eastAsia="en-US"/>
        </w:rPr>
        <w:t>präsentierten</w:t>
      </w:r>
      <w:r w:rsidRPr="008610AA">
        <w:rPr>
          <w:rFonts w:ascii="Univers Next Pro" w:eastAsiaTheme="minorEastAsia" w:hAnsi="Univers Next Pro" w:cs="NHaasGroteskTXPro-55Rg"/>
          <w:spacing w:val="2"/>
          <w:sz w:val="20"/>
          <w:szCs w:val="20"/>
          <w:lang w:eastAsia="en-US"/>
        </w:rPr>
        <w:t xml:space="preserve"> Arbeiten von </w:t>
      </w:r>
      <w:r w:rsidRPr="008610AA">
        <w:rPr>
          <w:rFonts w:ascii="Univers Next Pro" w:eastAsiaTheme="minorEastAsia" w:hAnsi="Univers Next Pro" w:cs="NHaasGroteskTXPro-55Rg"/>
          <w:b/>
          <w:spacing w:val="2"/>
          <w:sz w:val="20"/>
          <w:szCs w:val="20"/>
          <w:lang w:eastAsia="en-US"/>
        </w:rPr>
        <w:t xml:space="preserve">Chloé </w:t>
      </w:r>
      <w:proofErr w:type="spellStart"/>
      <w:r w:rsidRPr="008610AA">
        <w:rPr>
          <w:rFonts w:ascii="Univers Next Pro" w:eastAsiaTheme="minorEastAsia" w:hAnsi="Univers Next Pro" w:cs="NHaasGroteskTXPro-55Rg"/>
          <w:b/>
          <w:spacing w:val="2"/>
          <w:sz w:val="20"/>
          <w:szCs w:val="20"/>
          <w:lang w:eastAsia="en-US"/>
        </w:rPr>
        <w:t>Delarue</w:t>
      </w:r>
      <w:proofErr w:type="spellEnd"/>
      <w:r w:rsidRPr="008610AA">
        <w:rPr>
          <w:rFonts w:ascii="Univers Next Pro" w:eastAsiaTheme="minorEastAsia" w:hAnsi="Univers Next Pro" w:cs="NHaasGroteskTXPro-55Rg"/>
          <w:spacing w:val="2"/>
          <w:sz w:val="20"/>
          <w:szCs w:val="20"/>
          <w:lang w:eastAsia="en-US"/>
        </w:rPr>
        <w:t xml:space="preserve"> sind Teil eines </w:t>
      </w:r>
      <w:proofErr w:type="spellStart"/>
      <w:r w:rsidRPr="008610AA">
        <w:rPr>
          <w:rFonts w:ascii="Univers Next Pro" w:eastAsiaTheme="minorEastAsia" w:hAnsi="Univers Next Pro" w:cs="NHaasGroteskTXPro-55Rg"/>
          <w:spacing w:val="2"/>
          <w:sz w:val="20"/>
          <w:szCs w:val="20"/>
          <w:lang w:eastAsia="en-US"/>
        </w:rPr>
        <w:t>grossen</w:t>
      </w:r>
      <w:proofErr w:type="spellEnd"/>
      <w:r w:rsidRPr="008610AA">
        <w:rPr>
          <w:rFonts w:ascii="Univers Next Pro" w:eastAsiaTheme="minorEastAsia" w:hAnsi="Univers Next Pro" w:cs="NHaasGroteskTXPro-55Rg"/>
          <w:spacing w:val="2"/>
          <w:sz w:val="20"/>
          <w:szCs w:val="20"/>
          <w:lang w:eastAsia="en-US"/>
        </w:rPr>
        <w:t xml:space="preserve"> Werkzyklus mit dem Titel </w:t>
      </w:r>
      <w:r w:rsidRPr="008610AA">
        <w:rPr>
          <w:rFonts w:ascii="Univers Next Pro" w:eastAsiaTheme="minorEastAsia" w:hAnsi="Univers Next Pro" w:cs="NHaasGroteskTXPro-55Rg"/>
          <w:i/>
          <w:iCs/>
          <w:spacing w:val="2"/>
          <w:sz w:val="20"/>
          <w:szCs w:val="20"/>
          <w:lang w:eastAsia="en-US"/>
        </w:rPr>
        <w:t xml:space="preserve">TAFAA – </w:t>
      </w:r>
      <w:proofErr w:type="spellStart"/>
      <w:r w:rsidRPr="008610AA">
        <w:rPr>
          <w:rFonts w:ascii="Univers Next Pro" w:eastAsiaTheme="minorEastAsia" w:hAnsi="Univers Next Pro" w:cs="NHaasGroteskTXPro-55Rg"/>
          <w:i/>
          <w:iCs/>
          <w:spacing w:val="2"/>
          <w:sz w:val="20"/>
          <w:szCs w:val="20"/>
          <w:lang w:eastAsia="en-US"/>
        </w:rPr>
        <w:t>Toward</w:t>
      </w:r>
      <w:proofErr w:type="spellEnd"/>
      <w:r w:rsidRPr="008610AA">
        <w:rPr>
          <w:rFonts w:ascii="Univers Next Pro" w:eastAsiaTheme="minorEastAsia" w:hAnsi="Univers Next Pro" w:cs="NHaasGroteskTXPro-55Rg"/>
          <w:i/>
          <w:iCs/>
          <w:spacing w:val="2"/>
          <w:sz w:val="20"/>
          <w:szCs w:val="20"/>
          <w:lang w:eastAsia="en-US"/>
        </w:rPr>
        <w:t xml:space="preserve"> A </w:t>
      </w:r>
      <w:proofErr w:type="spellStart"/>
      <w:r w:rsidRPr="008610AA">
        <w:rPr>
          <w:rFonts w:ascii="Univers Next Pro" w:eastAsiaTheme="minorEastAsia" w:hAnsi="Univers Next Pro" w:cs="NHaasGroteskTXPro-55Rg"/>
          <w:i/>
          <w:iCs/>
          <w:spacing w:val="2"/>
          <w:sz w:val="20"/>
          <w:szCs w:val="20"/>
          <w:lang w:eastAsia="en-US"/>
        </w:rPr>
        <w:t>Fully</w:t>
      </w:r>
      <w:proofErr w:type="spellEnd"/>
      <w:r w:rsidRPr="008610AA">
        <w:rPr>
          <w:rFonts w:ascii="Univers Next Pro" w:eastAsiaTheme="minorEastAsia" w:hAnsi="Univers Next Pro" w:cs="NHaasGroteskTXPro-55Rg"/>
          <w:i/>
          <w:iCs/>
          <w:spacing w:val="2"/>
          <w:sz w:val="20"/>
          <w:szCs w:val="20"/>
          <w:lang w:eastAsia="en-US"/>
        </w:rPr>
        <w:t xml:space="preserve"> </w:t>
      </w:r>
      <w:proofErr w:type="spellStart"/>
      <w:r w:rsidRPr="008610AA">
        <w:rPr>
          <w:rFonts w:ascii="Univers Next Pro" w:eastAsiaTheme="minorEastAsia" w:hAnsi="Univers Next Pro" w:cs="NHaasGroteskTXPro-55Rg"/>
          <w:i/>
          <w:iCs/>
          <w:spacing w:val="2"/>
          <w:sz w:val="20"/>
          <w:szCs w:val="20"/>
          <w:lang w:eastAsia="en-US"/>
        </w:rPr>
        <w:t>Automated</w:t>
      </w:r>
      <w:proofErr w:type="spellEnd"/>
      <w:r w:rsidRPr="008610AA">
        <w:rPr>
          <w:rFonts w:ascii="Univers Next Pro" w:eastAsiaTheme="minorEastAsia" w:hAnsi="Univers Next Pro" w:cs="NHaasGroteskTXPro-55Rg"/>
          <w:i/>
          <w:iCs/>
          <w:spacing w:val="2"/>
          <w:sz w:val="20"/>
          <w:szCs w:val="20"/>
          <w:lang w:eastAsia="en-US"/>
        </w:rPr>
        <w:t xml:space="preserve"> </w:t>
      </w:r>
      <w:proofErr w:type="spellStart"/>
      <w:r w:rsidRPr="008610AA">
        <w:rPr>
          <w:rFonts w:ascii="Univers Next Pro" w:eastAsiaTheme="minorEastAsia" w:hAnsi="Univers Next Pro" w:cs="NHaasGroteskTXPro-55Rg"/>
          <w:i/>
          <w:iCs/>
          <w:spacing w:val="2"/>
          <w:sz w:val="20"/>
          <w:szCs w:val="20"/>
          <w:lang w:eastAsia="en-US"/>
        </w:rPr>
        <w:t>Appearance</w:t>
      </w:r>
      <w:proofErr w:type="spellEnd"/>
      <w:r w:rsidRPr="008610AA">
        <w:rPr>
          <w:rFonts w:ascii="Univers Next Pro" w:eastAsiaTheme="minorEastAsia" w:hAnsi="Univers Next Pro" w:cs="NHaasGroteskTXPro-55Rg"/>
          <w:spacing w:val="2"/>
          <w:sz w:val="20"/>
          <w:szCs w:val="20"/>
          <w:lang w:eastAsia="en-US"/>
        </w:rPr>
        <w:t xml:space="preserve">, inspiriert durch einen 1971 veröffentlichten </w:t>
      </w:r>
      <w:r w:rsidRPr="008610AA">
        <w:rPr>
          <w:rFonts w:ascii="Univers Next Pro" w:eastAsiaTheme="minorEastAsia" w:hAnsi="Univers Next Pro" w:cs="NHaasGroteskTXPro-55Rg"/>
          <w:spacing w:val="2"/>
          <w:sz w:val="20"/>
          <w:szCs w:val="20"/>
          <w:lang w:eastAsia="en-US"/>
        </w:rPr>
        <w:lastRenderedPageBreak/>
        <w:t xml:space="preserve">Artikel des Ökonomen Fischer Black über die Automatisierung des Aktienmarktes. Die Frage des technologischen Fortschritts und dessen Auswirkungen, die Automatisierung der Arbeit, das Klonen, die </w:t>
      </w:r>
      <w:r w:rsidR="00875995">
        <w:rPr>
          <w:rFonts w:ascii="Univers Next Pro" w:eastAsiaTheme="minorEastAsia" w:hAnsi="Univers Next Pro" w:cs="NHaasGroteskTXPro-55Rg"/>
          <w:spacing w:val="2"/>
          <w:sz w:val="20"/>
          <w:szCs w:val="20"/>
          <w:lang w:eastAsia="en-US"/>
        </w:rPr>
        <w:t>K</w:t>
      </w:r>
      <w:r w:rsidRPr="008610AA">
        <w:rPr>
          <w:rFonts w:ascii="Univers Next Pro" w:eastAsiaTheme="minorEastAsia" w:hAnsi="Univers Next Pro" w:cs="NHaasGroteskTXPro-55Rg"/>
          <w:spacing w:val="2"/>
          <w:sz w:val="20"/>
          <w:szCs w:val="20"/>
          <w:lang w:eastAsia="en-US"/>
        </w:rPr>
        <w:t xml:space="preserve">ünstliche Intelligenz und die Frage, wie sich diese Prozesse auf das biologische Leben auswirken können, stehen im Mittelpunkt von </w:t>
      </w:r>
      <w:proofErr w:type="spellStart"/>
      <w:r w:rsidRPr="008610AA">
        <w:rPr>
          <w:rFonts w:ascii="Univers Next Pro" w:eastAsiaTheme="minorEastAsia" w:hAnsi="Univers Next Pro" w:cs="NHaasGroteskTXPro-55Rg"/>
          <w:spacing w:val="2"/>
          <w:sz w:val="20"/>
          <w:szCs w:val="20"/>
          <w:lang w:eastAsia="en-US"/>
        </w:rPr>
        <w:t>Delarues</w:t>
      </w:r>
      <w:proofErr w:type="spellEnd"/>
      <w:r w:rsidRPr="008610AA">
        <w:rPr>
          <w:rFonts w:ascii="Univers Next Pro" w:eastAsiaTheme="minorEastAsia" w:hAnsi="Univers Next Pro" w:cs="NHaasGroteskTXPro-55Rg"/>
          <w:spacing w:val="2"/>
          <w:sz w:val="20"/>
          <w:szCs w:val="20"/>
          <w:lang w:eastAsia="en-US"/>
        </w:rPr>
        <w:t xml:space="preserve"> Arbeit. Ihre Installationen bestehen aus einer Assemblage heterogener Elemente, wie wiederverwerteter Industriematerialien, Videos, Neonröhren und Latexdrucken. Damit schafft sie Atmosphären, die an </w:t>
      </w:r>
      <w:proofErr w:type="spellStart"/>
      <w:r w:rsidRPr="008610AA">
        <w:rPr>
          <w:rFonts w:ascii="Univers Next Pro" w:eastAsiaTheme="minorEastAsia" w:hAnsi="Univers Next Pro" w:cs="NHaasGroteskTXPro-55Rg"/>
          <w:spacing w:val="2"/>
          <w:sz w:val="20"/>
          <w:szCs w:val="20"/>
          <w:lang w:eastAsia="en-US"/>
        </w:rPr>
        <w:t>dystopische</w:t>
      </w:r>
      <w:proofErr w:type="spellEnd"/>
      <w:r w:rsidRPr="008610AA">
        <w:rPr>
          <w:rFonts w:ascii="Univers Next Pro" w:eastAsiaTheme="minorEastAsia" w:hAnsi="Univers Next Pro" w:cs="NHaasGroteskTXPro-55Rg"/>
          <w:spacing w:val="2"/>
          <w:sz w:val="20"/>
          <w:szCs w:val="20"/>
          <w:lang w:eastAsia="en-US"/>
        </w:rPr>
        <w:t xml:space="preserve"> Umgebungen aus Science-Fiction-Filmen erinnern. </w:t>
      </w:r>
      <w:proofErr w:type="spellStart"/>
      <w:r w:rsidR="00DA24F4" w:rsidRPr="008610AA">
        <w:rPr>
          <w:rFonts w:ascii="Univers Next Pro" w:hAnsi="Univers Next Pro" w:cs="Arial"/>
          <w:sz w:val="20"/>
          <w:szCs w:val="18"/>
          <w:bdr w:val="none" w:sz="0" w:space="0" w:color="auto" w:frame="1"/>
        </w:rPr>
        <w:t>Delarue</w:t>
      </w:r>
      <w:proofErr w:type="spellEnd"/>
      <w:r w:rsidR="00DA24F4" w:rsidRPr="008610AA">
        <w:rPr>
          <w:rFonts w:ascii="Univers Next Pro" w:hAnsi="Univers Next Pro" w:cs="Arial"/>
          <w:sz w:val="20"/>
          <w:szCs w:val="18"/>
          <w:bdr w:val="none" w:sz="0" w:space="0" w:color="auto" w:frame="1"/>
        </w:rPr>
        <w:t xml:space="preserve"> </w:t>
      </w:r>
      <w:r w:rsidR="00DA24F4" w:rsidRPr="008610AA">
        <w:rPr>
          <w:rFonts w:ascii="Univers Next Pro" w:eastAsiaTheme="minorEastAsia" w:hAnsi="Univers Next Pro" w:cs="NHaasGroteskTXPro-55Rg"/>
          <w:spacing w:val="2"/>
          <w:sz w:val="20"/>
          <w:szCs w:val="18"/>
          <w:lang w:eastAsia="en-US"/>
        </w:rPr>
        <w:t xml:space="preserve">(*1986) </w:t>
      </w:r>
      <w:r w:rsidR="00DA24F4" w:rsidRPr="008610AA">
        <w:rPr>
          <w:rFonts w:ascii="Univers Next Pro" w:hAnsi="Univers Next Pro" w:cs="Arial"/>
          <w:sz w:val="20"/>
          <w:szCs w:val="18"/>
          <w:bdr w:val="none" w:sz="0" w:space="0" w:color="auto" w:frame="1"/>
        </w:rPr>
        <w:t>erhielt 2021 den mit CHF 15‘000 dotierten Preis</w:t>
      </w:r>
      <w:r w:rsidR="00875995">
        <w:rPr>
          <w:rFonts w:ascii="Univers Next Pro" w:hAnsi="Univers Next Pro" w:cs="Arial"/>
          <w:sz w:val="20"/>
          <w:szCs w:val="18"/>
          <w:bdr w:val="none" w:sz="0" w:space="0" w:color="auto" w:frame="1"/>
        </w:rPr>
        <w:t xml:space="preserve"> </w:t>
      </w:r>
      <w:r w:rsidR="00875995" w:rsidRPr="008610AA">
        <w:rPr>
          <w:rFonts w:ascii="Univers Next Pro" w:hAnsi="Univers Next Pro" w:cs="Arial"/>
          <w:sz w:val="20"/>
          <w:szCs w:val="18"/>
          <w:bdr w:val="none" w:sz="0" w:space="0" w:color="auto" w:frame="1"/>
        </w:rPr>
        <w:t xml:space="preserve">der </w:t>
      </w:r>
      <w:r w:rsidR="00875995" w:rsidRPr="008610AA">
        <w:rPr>
          <w:rFonts w:ascii="Univers Next Pro" w:hAnsi="Univers Next Pro" w:cs="Arial"/>
          <w:i/>
          <w:iCs/>
          <w:sz w:val="20"/>
          <w:szCs w:val="18"/>
          <w:bdr w:val="none" w:sz="0" w:space="0" w:color="auto" w:frame="1"/>
        </w:rPr>
        <w:t>Pax Art Awards</w:t>
      </w:r>
      <w:r w:rsidR="00DA24F4" w:rsidRPr="008610AA">
        <w:rPr>
          <w:rFonts w:ascii="Univers Next Pro" w:hAnsi="Univers Next Pro" w:cs="Arial"/>
          <w:sz w:val="20"/>
          <w:szCs w:val="18"/>
          <w:bdr w:val="none" w:sz="0" w:space="0" w:color="auto" w:frame="1"/>
        </w:rPr>
        <w:t xml:space="preserve"> für</w:t>
      </w:r>
      <w:r w:rsidR="00EE3BAE" w:rsidRPr="008610AA">
        <w:rPr>
          <w:rFonts w:ascii="Univers Next Pro" w:hAnsi="Univers Next Pro" w:cs="Arial"/>
          <w:sz w:val="20"/>
          <w:szCs w:val="18"/>
          <w:bdr w:val="none" w:sz="0" w:space="0" w:color="auto" w:frame="1"/>
        </w:rPr>
        <w:t xml:space="preserve"> </w:t>
      </w:r>
      <w:proofErr w:type="spellStart"/>
      <w:proofErr w:type="gramStart"/>
      <w:r w:rsidR="00EE3BAE" w:rsidRPr="008610AA">
        <w:rPr>
          <w:rFonts w:ascii="Univers Next Pro" w:hAnsi="Univers Next Pro" w:cs="Arial"/>
          <w:sz w:val="20"/>
          <w:szCs w:val="18"/>
          <w:bdr w:val="none" w:sz="0" w:space="0" w:color="auto" w:frame="1"/>
        </w:rPr>
        <w:t>Nachwuchkünstler:innen</w:t>
      </w:r>
      <w:proofErr w:type="spellEnd"/>
      <w:proofErr w:type="gramEnd"/>
      <w:r w:rsidR="00EE3BAE" w:rsidRPr="008610AA">
        <w:rPr>
          <w:rFonts w:ascii="Univers Next Pro" w:hAnsi="Univers Next Pro" w:cs="Arial"/>
          <w:sz w:val="20"/>
          <w:szCs w:val="18"/>
          <w:bdr w:val="none" w:sz="0" w:space="0" w:color="auto" w:frame="1"/>
        </w:rPr>
        <w:t>.</w:t>
      </w:r>
    </w:p>
    <w:p w14:paraId="65FB5744" w14:textId="77777777" w:rsidR="00226B00" w:rsidRPr="008610AA" w:rsidRDefault="00226B00" w:rsidP="00DE1401">
      <w:pPr>
        <w:rPr>
          <w:rFonts w:ascii="Univers Next Pro" w:eastAsiaTheme="minorEastAsia" w:hAnsi="Univers Next Pro" w:cs="NHaasGroteskTXPro-55Rg"/>
          <w:spacing w:val="2"/>
          <w:sz w:val="20"/>
          <w:szCs w:val="20"/>
          <w:lang w:eastAsia="en-US"/>
        </w:rPr>
      </w:pPr>
    </w:p>
    <w:p w14:paraId="353303A2" w14:textId="002C37C2" w:rsidR="00226B00" w:rsidRDefault="00226B00" w:rsidP="00DE1401">
      <w:pPr>
        <w:rPr>
          <w:rFonts w:ascii="Univers Next Pro" w:eastAsiaTheme="minorEastAsia" w:hAnsi="Univers Next Pro" w:cs="NHaasGroteskTXPro-55Rg"/>
          <w:spacing w:val="2"/>
          <w:sz w:val="20"/>
          <w:szCs w:val="20"/>
          <w:lang w:eastAsia="en-US"/>
        </w:rPr>
      </w:pPr>
      <w:r w:rsidRPr="008610AA">
        <w:rPr>
          <w:rFonts w:ascii="Univers Next Pro" w:eastAsiaTheme="minorEastAsia" w:hAnsi="Univers Next Pro" w:cs="NHaasGroteskTXPro-55Rg"/>
          <w:spacing w:val="2"/>
          <w:sz w:val="20"/>
          <w:szCs w:val="20"/>
          <w:lang w:eastAsia="en-US"/>
        </w:rPr>
        <w:t xml:space="preserve">Der Klang nimmt im Werk von </w:t>
      </w:r>
      <w:r w:rsidRPr="008610AA">
        <w:rPr>
          <w:rFonts w:ascii="Univers Next Pro" w:eastAsiaTheme="minorEastAsia" w:hAnsi="Univers Next Pro" w:cs="NHaasGroteskTXPro-55Rg"/>
          <w:b/>
          <w:spacing w:val="2"/>
          <w:sz w:val="20"/>
          <w:szCs w:val="20"/>
          <w:lang w:eastAsia="en-US"/>
        </w:rPr>
        <w:t xml:space="preserve">Laurent </w:t>
      </w:r>
      <w:proofErr w:type="spellStart"/>
      <w:r w:rsidRPr="008610AA">
        <w:rPr>
          <w:rFonts w:ascii="Univers Next Pro" w:eastAsiaTheme="minorEastAsia" w:hAnsi="Univers Next Pro" w:cs="NHaasGroteskTXPro-55Rg"/>
          <w:b/>
          <w:spacing w:val="2"/>
          <w:sz w:val="20"/>
          <w:szCs w:val="20"/>
          <w:lang w:eastAsia="en-US"/>
        </w:rPr>
        <w:t>Güdel</w:t>
      </w:r>
      <w:proofErr w:type="spellEnd"/>
      <w:r w:rsidRPr="008610AA">
        <w:rPr>
          <w:rFonts w:ascii="Univers Next Pro" w:eastAsiaTheme="minorEastAsia" w:hAnsi="Univers Next Pro" w:cs="NHaasGroteskTXPro-55Rg"/>
          <w:spacing w:val="2"/>
          <w:sz w:val="20"/>
          <w:szCs w:val="20"/>
          <w:lang w:eastAsia="en-US"/>
        </w:rPr>
        <w:t xml:space="preserve"> einen wichtigen Platz ein. Der Künstler und Komponist interessiert sich nicht nur für die akustische Komponente des Klangs, sondern vor allem für seine soziale, politische und historische Dimension. Seine Praxis basiert auf multidisziplinären und </w:t>
      </w:r>
      <w:proofErr w:type="spellStart"/>
      <w:r w:rsidRPr="008610AA">
        <w:rPr>
          <w:rFonts w:ascii="Univers Next Pro" w:eastAsiaTheme="minorEastAsia" w:hAnsi="Univers Next Pro" w:cs="NHaasGroteskTXPro-55Rg"/>
          <w:spacing w:val="2"/>
          <w:sz w:val="20"/>
          <w:szCs w:val="20"/>
          <w:lang w:eastAsia="en-US"/>
        </w:rPr>
        <w:t>kollaborativen</w:t>
      </w:r>
      <w:proofErr w:type="spellEnd"/>
      <w:r w:rsidRPr="008610AA">
        <w:rPr>
          <w:rFonts w:ascii="Univers Next Pro" w:eastAsiaTheme="minorEastAsia" w:hAnsi="Univers Next Pro" w:cs="NHaasGroteskTXPro-55Rg"/>
          <w:spacing w:val="2"/>
          <w:sz w:val="20"/>
          <w:szCs w:val="20"/>
          <w:lang w:eastAsia="en-US"/>
        </w:rPr>
        <w:t xml:space="preserve"> Ansätzen, aber auch auf der Verwendung von wiedergewonnenem und gefundenem Material. Im HEK präsentiert </w:t>
      </w:r>
      <w:proofErr w:type="spellStart"/>
      <w:r w:rsidRPr="008610AA">
        <w:rPr>
          <w:rFonts w:ascii="Univers Next Pro" w:eastAsiaTheme="minorEastAsia" w:hAnsi="Univers Next Pro" w:cs="NHaasGroteskTXPro-55Rg"/>
          <w:spacing w:val="2"/>
          <w:sz w:val="20"/>
          <w:szCs w:val="20"/>
          <w:lang w:eastAsia="en-US"/>
        </w:rPr>
        <w:t>Güdel</w:t>
      </w:r>
      <w:proofErr w:type="spellEnd"/>
      <w:r w:rsidRPr="008610AA">
        <w:rPr>
          <w:rFonts w:ascii="Univers Next Pro" w:eastAsiaTheme="minorEastAsia" w:hAnsi="Univers Next Pro" w:cs="NHaasGroteskTXPro-55Rg"/>
          <w:spacing w:val="2"/>
          <w:sz w:val="20"/>
          <w:szCs w:val="20"/>
          <w:lang w:eastAsia="en-US"/>
        </w:rPr>
        <w:t xml:space="preserve"> eine Reihe aktueller Werke, die zum Zyklus </w:t>
      </w:r>
      <w:r w:rsidRPr="008610AA">
        <w:rPr>
          <w:rFonts w:ascii="Univers Next Pro" w:eastAsiaTheme="minorEastAsia" w:hAnsi="Univers Next Pro" w:cs="NHaasGroteskTXPro-55Rg"/>
          <w:i/>
          <w:iCs/>
          <w:spacing w:val="2"/>
          <w:sz w:val="20"/>
          <w:szCs w:val="20"/>
          <w:lang w:eastAsia="en-US"/>
        </w:rPr>
        <w:t>State Music</w:t>
      </w:r>
      <w:r w:rsidRPr="008610AA">
        <w:rPr>
          <w:rFonts w:ascii="Univers Next Pro" w:hAnsi="Univers Next Pro"/>
          <w:sz w:val="20"/>
          <w:szCs w:val="20"/>
          <w:lang w:val="de-CH"/>
        </w:rPr>
        <w:t xml:space="preserve"> </w:t>
      </w:r>
      <w:r w:rsidRPr="008610AA">
        <w:rPr>
          <w:rFonts w:ascii="Univers Next Pro" w:eastAsiaTheme="minorEastAsia" w:hAnsi="Univers Next Pro" w:cs="NHaasGroteskTXPro-55Rg"/>
          <w:spacing w:val="2"/>
          <w:sz w:val="20"/>
          <w:szCs w:val="20"/>
          <w:lang w:eastAsia="en-US"/>
        </w:rPr>
        <w:t xml:space="preserve">gehören. Er interessiert sich besonders für die Ursprünge der elektronischen Musik im staatlichen Rundfunk – daher der Titel des Werkzyklus – sowie für die Beziehung zwischen der politischen Macht, der Evolution neuer Technologien und der Entwicklung experimenteller Musik. Das jüngste, exklusiv im HEK präsentierte Werk </w:t>
      </w:r>
      <w:r w:rsidRPr="008610AA">
        <w:rPr>
          <w:rFonts w:ascii="Univers Next Pro" w:eastAsiaTheme="minorEastAsia" w:hAnsi="Univers Next Pro" w:cs="NHaasGroteskTXPro-55Rg"/>
          <w:i/>
          <w:iCs/>
          <w:spacing w:val="2"/>
          <w:sz w:val="20"/>
          <w:szCs w:val="20"/>
          <w:lang w:eastAsia="en-US"/>
        </w:rPr>
        <w:t xml:space="preserve">Over </w:t>
      </w:r>
      <w:proofErr w:type="spellStart"/>
      <w:r w:rsidRPr="008610AA">
        <w:rPr>
          <w:rFonts w:ascii="Univers Next Pro" w:eastAsiaTheme="minorEastAsia" w:hAnsi="Univers Next Pro" w:cs="NHaasGroteskTXPro-55Rg"/>
          <w:i/>
          <w:iCs/>
          <w:spacing w:val="2"/>
          <w:sz w:val="20"/>
          <w:szCs w:val="20"/>
          <w:lang w:eastAsia="en-US"/>
        </w:rPr>
        <w:t>the</w:t>
      </w:r>
      <w:proofErr w:type="spellEnd"/>
      <w:r w:rsidRPr="008610AA">
        <w:rPr>
          <w:rFonts w:ascii="Univers Next Pro" w:eastAsiaTheme="minorEastAsia" w:hAnsi="Univers Next Pro" w:cs="NHaasGroteskTXPro-55Rg"/>
          <w:i/>
          <w:iCs/>
          <w:spacing w:val="2"/>
          <w:sz w:val="20"/>
          <w:szCs w:val="20"/>
          <w:lang w:eastAsia="en-US"/>
        </w:rPr>
        <w:t xml:space="preserve"> </w:t>
      </w:r>
      <w:proofErr w:type="spellStart"/>
      <w:r w:rsidRPr="008610AA">
        <w:rPr>
          <w:rFonts w:ascii="Univers Next Pro" w:eastAsiaTheme="minorEastAsia" w:hAnsi="Univers Next Pro" w:cs="NHaasGroteskTXPro-55Rg"/>
          <w:i/>
          <w:iCs/>
          <w:spacing w:val="2"/>
          <w:sz w:val="20"/>
          <w:szCs w:val="20"/>
          <w:lang w:eastAsia="en-US"/>
        </w:rPr>
        <w:t>horizon</w:t>
      </w:r>
      <w:proofErr w:type="spellEnd"/>
      <w:r w:rsidRPr="008610AA">
        <w:rPr>
          <w:rFonts w:ascii="Univers Next Pro" w:eastAsiaTheme="minorEastAsia" w:hAnsi="Univers Next Pro" w:cs="NHaasGroteskTXPro-55Rg"/>
          <w:spacing w:val="2"/>
          <w:sz w:val="20"/>
          <w:szCs w:val="20"/>
          <w:lang w:eastAsia="en-US"/>
        </w:rPr>
        <w:t xml:space="preserve"> ist eine Klangkomposition, die auf einem Online-Archiv von Klangsamples aus Radiowellen und deren grafischer Visualisierung basiert (sigidwiki.com). </w:t>
      </w:r>
      <w:proofErr w:type="spellStart"/>
      <w:r w:rsidR="00DA24F4" w:rsidRPr="008610AA">
        <w:rPr>
          <w:rFonts w:ascii="Univers Next Pro" w:hAnsi="Univers Next Pro" w:cs="Arial"/>
          <w:sz w:val="20"/>
          <w:szCs w:val="20"/>
          <w:bdr w:val="none" w:sz="0" w:space="0" w:color="auto" w:frame="1"/>
        </w:rPr>
        <w:t>Güdel</w:t>
      </w:r>
      <w:proofErr w:type="spellEnd"/>
      <w:r w:rsidR="00DA24F4" w:rsidRPr="008610AA">
        <w:rPr>
          <w:rFonts w:ascii="Univers Next Pro" w:hAnsi="Univers Next Pro" w:cs="Arial"/>
          <w:sz w:val="20"/>
          <w:szCs w:val="20"/>
          <w:bdr w:val="none" w:sz="0" w:space="0" w:color="auto" w:frame="1"/>
        </w:rPr>
        <w:t xml:space="preserve"> </w:t>
      </w:r>
      <w:r w:rsidR="00DA24F4" w:rsidRPr="008610AA">
        <w:rPr>
          <w:rFonts w:ascii="Univers Next Pro" w:eastAsiaTheme="minorEastAsia" w:hAnsi="Univers Next Pro" w:cs="NHaasGroteskTXPro-55Rg"/>
          <w:spacing w:val="2"/>
          <w:sz w:val="20"/>
          <w:szCs w:val="20"/>
          <w:lang w:eastAsia="en-US"/>
        </w:rPr>
        <w:t xml:space="preserve">(*1984) </w:t>
      </w:r>
      <w:r w:rsidR="00DA24F4" w:rsidRPr="008610AA">
        <w:rPr>
          <w:rFonts w:ascii="Univers Next Pro" w:hAnsi="Univers Next Pro" w:cs="Arial"/>
          <w:sz w:val="20"/>
          <w:szCs w:val="20"/>
          <w:bdr w:val="none" w:sz="0" w:space="0" w:color="auto" w:frame="1"/>
        </w:rPr>
        <w:t>erhielt 2021 den mi</w:t>
      </w:r>
      <w:r w:rsidR="00EE3BAE" w:rsidRPr="008610AA">
        <w:rPr>
          <w:rFonts w:ascii="Univers Next Pro" w:hAnsi="Univers Next Pro" w:cs="Arial"/>
          <w:sz w:val="20"/>
          <w:szCs w:val="20"/>
          <w:bdr w:val="none" w:sz="0" w:space="0" w:color="auto" w:frame="1"/>
        </w:rPr>
        <w:t xml:space="preserve">t CHF 15‘000 dotierten Preis </w:t>
      </w:r>
      <w:r w:rsidR="00875995" w:rsidRPr="008610AA">
        <w:rPr>
          <w:rFonts w:ascii="Univers Next Pro" w:hAnsi="Univers Next Pro" w:cs="Arial"/>
          <w:sz w:val="20"/>
          <w:szCs w:val="20"/>
          <w:bdr w:val="none" w:sz="0" w:space="0" w:color="auto" w:frame="1"/>
        </w:rPr>
        <w:t xml:space="preserve">der </w:t>
      </w:r>
      <w:r w:rsidR="00875995" w:rsidRPr="008610AA">
        <w:rPr>
          <w:rFonts w:ascii="Univers Next Pro" w:hAnsi="Univers Next Pro" w:cs="Arial"/>
          <w:i/>
          <w:iCs/>
          <w:sz w:val="20"/>
          <w:szCs w:val="20"/>
          <w:bdr w:val="none" w:sz="0" w:space="0" w:color="auto" w:frame="1"/>
        </w:rPr>
        <w:t>Pax Art Awards</w:t>
      </w:r>
      <w:r w:rsidR="00875995" w:rsidRPr="008610AA">
        <w:rPr>
          <w:rFonts w:ascii="Univers Next Pro" w:hAnsi="Univers Next Pro" w:cs="Arial"/>
          <w:sz w:val="20"/>
          <w:szCs w:val="20"/>
          <w:bdr w:val="none" w:sz="0" w:space="0" w:color="auto" w:frame="1"/>
        </w:rPr>
        <w:t xml:space="preserve"> </w:t>
      </w:r>
      <w:r w:rsidR="00EE3BAE" w:rsidRPr="008610AA">
        <w:rPr>
          <w:rFonts w:ascii="Univers Next Pro" w:hAnsi="Univers Next Pro" w:cs="Arial"/>
          <w:sz w:val="20"/>
          <w:szCs w:val="20"/>
          <w:bdr w:val="none" w:sz="0" w:space="0" w:color="auto" w:frame="1"/>
        </w:rPr>
        <w:t xml:space="preserve">für </w:t>
      </w:r>
      <w:proofErr w:type="spellStart"/>
      <w:proofErr w:type="gramStart"/>
      <w:r w:rsidR="00EE3BAE" w:rsidRPr="008610AA">
        <w:rPr>
          <w:rFonts w:ascii="Univers Next Pro" w:hAnsi="Univers Next Pro" w:cs="Arial"/>
          <w:sz w:val="20"/>
          <w:szCs w:val="20"/>
          <w:bdr w:val="none" w:sz="0" w:space="0" w:color="auto" w:frame="1"/>
        </w:rPr>
        <w:t>Nachwuchkünstler:innen</w:t>
      </w:r>
      <w:proofErr w:type="spellEnd"/>
      <w:proofErr w:type="gramEnd"/>
      <w:r w:rsidR="00EE3BAE" w:rsidRPr="008610AA">
        <w:rPr>
          <w:rFonts w:ascii="Univers Next Pro" w:hAnsi="Univers Next Pro" w:cs="Arial"/>
          <w:sz w:val="20"/>
          <w:szCs w:val="20"/>
          <w:bdr w:val="none" w:sz="0" w:space="0" w:color="auto" w:frame="1"/>
        </w:rPr>
        <w:t>.</w:t>
      </w:r>
    </w:p>
    <w:p w14:paraId="3B63ABC0" w14:textId="79C0A6E9" w:rsidR="00997DE0" w:rsidRDefault="00997DE0" w:rsidP="00DE1401">
      <w:pPr>
        <w:rPr>
          <w:rFonts w:ascii="Univers Next Pro" w:eastAsiaTheme="minorEastAsia" w:hAnsi="Univers Next Pro" w:cs="NHaasGroteskTXPro-55Rg"/>
          <w:spacing w:val="2"/>
          <w:sz w:val="20"/>
          <w:szCs w:val="20"/>
          <w:lang w:eastAsia="en-US"/>
        </w:rPr>
      </w:pPr>
    </w:p>
    <w:p w14:paraId="6ED02FC7" w14:textId="77777777" w:rsidR="00997DE0" w:rsidRPr="008610AA" w:rsidRDefault="00997DE0" w:rsidP="00DE1401">
      <w:pPr>
        <w:rPr>
          <w:rFonts w:ascii="Univers Next Pro" w:eastAsiaTheme="minorEastAsia" w:hAnsi="Univers Next Pro" w:cs="NHaasGroteskTXPro-55Rg"/>
          <w:spacing w:val="2"/>
          <w:sz w:val="20"/>
          <w:szCs w:val="20"/>
          <w:lang w:eastAsia="en-US"/>
        </w:rPr>
      </w:pPr>
    </w:p>
    <w:p w14:paraId="33796E1F" w14:textId="27C866AD" w:rsidR="007404ED" w:rsidRPr="00897637" w:rsidRDefault="007404ED" w:rsidP="007404ED">
      <w:pPr>
        <w:rPr>
          <w:rFonts w:ascii="Univers Next Pro" w:hAnsi="Univers Next Pro" w:cs="Arial"/>
          <w:sz w:val="20"/>
          <w:szCs w:val="20"/>
          <w:bdr w:val="none" w:sz="0" w:space="0" w:color="auto" w:frame="1"/>
          <w:lang w:val="en-US"/>
        </w:rPr>
      </w:pPr>
      <w:proofErr w:type="spellStart"/>
      <w:r w:rsidRPr="000523C1">
        <w:rPr>
          <w:rFonts w:ascii="Univers Next Pro" w:hAnsi="Univers Next Pro" w:cs="Arial"/>
          <w:b/>
          <w:bCs/>
          <w:sz w:val="20"/>
          <w:szCs w:val="20"/>
          <w:bdr w:val="none" w:sz="0" w:space="0" w:color="auto" w:frame="1"/>
          <w:lang w:val="en-US"/>
        </w:rPr>
        <w:t>Kurator</w:t>
      </w:r>
      <w:proofErr w:type="spellEnd"/>
      <w:r w:rsidRPr="000523C1">
        <w:rPr>
          <w:rFonts w:ascii="Univers Next Pro" w:hAnsi="Univers Next Pro" w:cs="Arial"/>
          <w:b/>
          <w:bCs/>
          <w:sz w:val="20"/>
          <w:szCs w:val="20"/>
          <w:bdr w:val="none" w:sz="0" w:space="0" w:color="auto" w:frame="1"/>
          <w:lang w:val="en-US"/>
        </w:rPr>
        <w:t>:</w:t>
      </w:r>
      <w:r w:rsidRPr="00897637">
        <w:rPr>
          <w:rFonts w:ascii="Univers Next Pro" w:hAnsi="Univers Next Pro" w:cs="Arial"/>
          <w:sz w:val="20"/>
          <w:szCs w:val="20"/>
          <w:bdr w:val="none" w:sz="0" w:space="0" w:color="auto" w:frame="1"/>
          <w:lang w:val="en-US"/>
        </w:rPr>
        <w:t xml:space="preserve"> Boris </w:t>
      </w:r>
      <w:proofErr w:type="spellStart"/>
      <w:r w:rsidRPr="00897637">
        <w:rPr>
          <w:rFonts w:ascii="Univers Next Pro" w:hAnsi="Univers Next Pro" w:cs="Arial"/>
          <w:sz w:val="20"/>
          <w:szCs w:val="20"/>
          <w:bdr w:val="none" w:sz="0" w:space="0" w:color="auto" w:frame="1"/>
          <w:lang w:val="en-US"/>
        </w:rPr>
        <w:t>Magrini</w:t>
      </w:r>
      <w:proofErr w:type="spellEnd"/>
    </w:p>
    <w:p w14:paraId="4903D7C5" w14:textId="78FE23B0" w:rsidR="007404ED" w:rsidRDefault="007404ED" w:rsidP="00DE1401">
      <w:pPr>
        <w:rPr>
          <w:rFonts w:ascii="Univers Next Pro" w:eastAsiaTheme="minorEastAsia" w:hAnsi="Univers Next Pro" w:cs="NHaasGroteskTXPro-55Rg"/>
          <w:spacing w:val="2"/>
          <w:sz w:val="20"/>
          <w:szCs w:val="20"/>
          <w:lang w:val="en-US" w:eastAsia="en-US"/>
        </w:rPr>
      </w:pPr>
    </w:p>
    <w:p w14:paraId="48AC0BAD" w14:textId="77777777" w:rsidR="000523C1" w:rsidRPr="00897637" w:rsidRDefault="000523C1" w:rsidP="00DE1401">
      <w:pPr>
        <w:rPr>
          <w:rFonts w:ascii="Univers Next Pro" w:eastAsiaTheme="minorEastAsia" w:hAnsi="Univers Next Pro" w:cs="NHaasGroteskTXPro-55Rg"/>
          <w:spacing w:val="2"/>
          <w:sz w:val="20"/>
          <w:szCs w:val="20"/>
          <w:lang w:val="en-US" w:eastAsia="en-US"/>
        </w:rPr>
      </w:pPr>
    </w:p>
    <w:p w14:paraId="37F2DA95" w14:textId="77777777" w:rsidR="00897637" w:rsidRPr="000523C1" w:rsidRDefault="00897637" w:rsidP="00897637">
      <w:pPr>
        <w:rPr>
          <w:rFonts w:ascii="Univers Next Pro" w:hAnsi="Univers Next Pro"/>
          <w:sz w:val="20"/>
          <w:szCs w:val="20"/>
          <w:lang w:val="en-US"/>
        </w:rPr>
      </w:pPr>
      <w:r w:rsidRPr="000523C1">
        <w:rPr>
          <w:rFonts w:ascii="Univers Next Pro" w:hAnsi="Univers Next Pro"/>
          <w:sz w:val="20"/>
          <w:szCs w:val="20"/>
          <w:lang w:val="en-US"/>
        </w:rPr>
        <w:t>#swissmediaart #marclee #chloedelarue #laurentguedel #hek_basel</w:t>
      </w:r>
    </w:p>
    <w:p w14:paraId="58E9DC44" w14:textId="77777777" w:rsidR="00DF59E2" w:rsidRPr="000523C1" w:rsidRDefault="00DF59E2" w:rsidP="00DE1401">
      <w:pPr>
        <w:rPr>
          <w:rFonts w:ascii="Univers Next Pro" w:hAnsi="Univers Next Pro"/>
          <w:sz w:val="20"/>
          <w:szCs w:val="20"/>
          <w:lang w:val="en-US"/>
        </w:rPr>
      </w:pPr>
    </w:p>
    <w:p w14:paraId="55142467" w14:textId="77777777" w:rsidR="001C462C" w:rsidRPr="000523C1" w:rsidRDefault="001C462C" w:rsidP="00DE1401">
      <w:pPr>
        <w:rPr>
          <w:rFonts w:ascii="Univers Next Pro" w:hAnsi="Univers Next Pro"/>
          <w:sz w:val="20"/>
          <w:szCs w:val="20"/>
          <w:lang w:val="en-US"/>
        </w:rPr>
      </w:pPr>
    </w:p>
    <w:p w14:paraId="00C570BE" w14:textId="77777777" w:rsidR="001C462C" w:rsidRPr="000523C1" w:rsidRDefault="001C462C" w:rsidP="00DE1401">
      <w:pPr>
        <w:rPr>
          <w:rFonts w:ascii="Univers Next Pro" w:hAnsi="Univers Next Pro"/>
          <w:sz w:val="20"/>
          <w:szCs w:val="20"/>
          <w:lang w:val="en-US"/>
        </w:rPr>
      </w:pPr>
    </w:p>
    <w:p w14:paraId="3182DD06" w14:textId="77777777" w:rsidR="001C462C" w:rsidRPr="00897637" w:rsidRDefault="001C462C" w:rsidP="00DE1401">
      <w:pPr>
        <w:rPr>
          <w:rFonts w:ascii="Univers Next Pro" w:eastAsiaTheme="minorEastAsia" w:hAnsi="Univers Next Pro" w:cs="NHaasGroteskTXPro-55Rg"/>
          <w:spacing w:val="2"/>
          <w:sz w:val="20"/>
          <w:szCs w:val="20"/>
          <w:lang w:val="en-US" w:eastAsia="en-US"/>
        </w:rPr>
      </w:pPr>
    </w:p>
    <w:p w14:paraId="04660B46" w14:textId="77777777" w:rsidR="001C462C" w:rsidRPr="00897637" w:rsidRDefault="001C462C" w:rsidP="00DE1401">
      <w:pPr>
        <w:rPr>
          <w:rFonts w:ascii="Univers Next Pro" w:eastAsiaTheme="minorEastAsia" w:hAnsi="Univers Next Pro" w:cs="NHaasGroteskTXPro-55Rg"/>
          <w:spacing w:val="2"/>
          <w:sz w:val="20"/>
          <w:szCs w:val="20"/>
          <w:lang w:val="en-US" w:eastAsia="en-US"/>
        </w:rPr>
      </w:pPr>
    </w:p>
    <w:p w14:paraId="59CB1E1C" w14:textId="77777777" w:rsidR="001C462C" w:rsidRPr="00897637" w:rsidRDefault="001C462C" w:rsidP="00DE1401">
      <w:pPr>
        <w:rPr>
          <w:rFonts w:ascii="Univers Next Pro" w:eastAsiaTheme="minorEastAsia" w:hAnsi="Univers Next Pro" w:cs="NHaasGroteskTXPro-55Rg"/>
          <w:spacing w:val="2"/>
          <w:sz w:val="20"/>
          <w:szCs w:val="20"/>
          <w:lang w:val="en-US" w:eastAsia="en-US"/>
        </w:rPr>
      </w:pPr>
    </w:p>
    <w:p w14:paraId="2C58BEB0" w14:textId="77777777" w:rsidR="00385E7E" w:rsidRDefault="00385E7E" w:rsidP="00DE1401">
      <w:pPr>
        <w:rPr>
          <w:rFonts w:ascii="Univers Next Pro" w:eastAsiaTheme="minorEastAsia" w:hAnsi="Univers Next Pro" w:cs="NHaasGroteskTXPro-55Rg"/>
          <w:spacing w:val="2"/>
          <w:sz w:val="20"/>
          <w:szCs w:val="20"/>
          <w:lang w:val="en-US" w:eastAsia="en-US"/>
        </w:rPr>
      </w:pPr>
    </w:p>
    <w:p w14:paraId="210F991E" w14:textId="77777777" w:rsidR="005872F8" w:rsidRDefault="005872F8" w:rsidP="00DE1401">
      <w:pPr>
        <w:rPr>
          <w:rFonts w:ascii="Univers Next Pro" w:eastAsiaTheme="minorEastAsia" w:hAnsi="Univers Next Pro" w:cs="NHaasGroteskTXPro-55Rg"/>
          <w:spacing w:val="2"/>
          <w:sz w:val="20"/>
          <w:szCs w:val="20"/>
          <w:lang w:val="en-US" w:eastAsia="en-US"/>
        </w:rPr>
      </w:pPr>
    </w:p>
    <w:p w14:paraId="111506C9" w14:textId="77777777" w:rsidR="000523C1" w:rsidRDefault="000523C1">
      <w:pPr>
        <w:rPr>
          <w:rFonts w:ascii="Univers Next Pro" w:hAnsi="Univers Next Pro" w:cs="Arial"/>
          <w:b/>
          <w:i/>
          <w:sz w:val="22"/>
          <w:szCs w:val="22"/>
          <w:bdr w:val="none" w:sz="0" w:space="0" w:color="auto" w:frame="1"/>
          <w:lang w:val="en-US"/>
        </w:rPr>
      </w:pPr>
      <w:r>
        <w:rPr>
          <w:rFonts w:ascii="Univers Next Pro" w:hAnsi="Univers Next Pro" w:cs="Arial"/>
          <w:b/>
          <w:i/>
          <w:sz w:val="22"/>
          <w:szCs w:val="22"/>
          <w:bdr w:val="none" w:sz="0" w:space="0" w:color="auto" w:frame="1"/>
          <w:lang w:val="en-US"/>
        </w:rPr>
        <w:br w:type="page"/>
      </w:r>
    </w:p>
    <w:p w14:paraId="60D486AF" w14:textId="028DB2E7" w:rsidR="001C462C" w:rsidRPr="00897637" w:rsidRDefault="00DF59E2" w:rsidP="00DE1401">
      <w:pPr>
        <w:rPr>
          <w:rFonts w:ascii="Univers Next Pro" w:hAnsi="Univers Next Pro" w:cs="Arial"/>
          <w:b/>
          <w:i/>
          <w:sz w:val="22"/>
          <w:szCs w:val="22"/>
          <w:bdr w:val="none" w:sz="0" w:space="0" w:color="auto" w:frame="1"/>
          <w:lang w:val="en-US"/>
        </w:rPr>
      </w:pPr>
      <w:r w:rsidRPr="00897637">
        <w:rPr>
          <w:rFonts w:ascii="Univers Next Pro" w:hAnsi="Univers Next Pro" w:cs="Arial"/>
          <w:b/>
          <w:i/>
          <w:sz w:val="22"/>
          <w:szCs w:val="22"/>
          <w:bdr w:val="none" w:sz="0" w:space="0" w:color="auto" w:frame="1"/>
          <w:lang w:val="en-US"/>
        </w:rPr>
        <w:lastRenderedPageBreak/>
        <w:t xml:space="preserve">Emmanuel Van der </w:t>
      </w:r>
      <w:proofErr w:type="spellStart"/>
      <w:r w:rsidRPr="00897637">
        <w:rPr>
          <w:rFonts w:ascii="Univers Next Pro" w:hAnsi="Univers Next Pro" w:cs="Arial"/>
          <w:b/>
          <w:i/>
          <w:sz w:val="22"/>
          <w:szCs w:val="22"/>
          <w:bdr w:val="none" w:sz="0" w:space="0" w:color="auto" w:frame="1"/>
          <w:lang w:val="en-US"/>
        </w:rPr>
        <w:t>Auwera</w:t>
      </w:r>
      <w:proofErr w:type="spellEnd"/>
      <w:r w:rsidRPr="00897637">
        <w:rPr>
          <w:rFonts w:ascii="Univers Next Pro" w:hAnsi="Univers Next Pro" w:cs="Arial"/>
          <w:b/>
          <w:i/>
          <w:sz w:val="22"/>
          <w:szCs w:val="22"/>
          <w:bdr w:val="none" w:sz="0" w:space="0" w:color="auto" w:frame="1"/>
          <w:lang w:val="en-US"/>
        </w:rPr>
        <w:t>: Seeing is Revealing</w:t>
      </w:r>
    </w:p>
    <w:p w14:paraId="2A4A9D38" w14:textId="77777777" w:rsidR="00385E7E" w:rsidRPr="008610AA" w:rsidRDefault="00385E7E" w:rsidP="00385E7E">
      <w:pPr>
        <w:rPr>
          <w:rFonts w:ascii="Univers Next Pro" w:hAnsi="Univers Next Pro" w:cs="Arial"/>
          <w:sz w:val="16"/>
          <w:szCs w:val="16"/>
          <w:bdr w:val="none" w:sz="0" w:space="0" w:color="auto" w:frame="1"/>
        </w:rPr>
      </w:pPr>
      <w:r w:rsidRPr="008610AA">
        <w:rPr>
          <w:rFonts w:ascii="Univers Next Pro" w:hAnsi="Univers Next Pro" w:cs="Arial"/>
          <w:sz w:val="16"/>
          <w:szCs w:val="16"/>
          <w:bdr w:val="none" w:sz="0" w:space="0" w:color="auto" w:frame="1"/>
        </w:rPr>
        <w:t>14.05.-07.08.2022</w:t>
      </w:r>
    </w:p>
    <w:p w14:paraId="0B7E31FB" w14:textId="370B2B77" w:rsidR="00385E7E" w:rsidRPr="008610AA" w:rsidRDefault="00385E7E" w:rsidP="00385E7E">
      <w:pPr>
        <w:rPr>
          <w:rFonts w:ascii="Univers Next Pro" w:hAnsi="Univers Next Pro" w:cs="Arial"/>
          <w:sz w:val="16"/>
          <w:szCs w:val="16"/>
          <w:bdr w:val="none" w:sz="0" w:space="0" w:color="auto" w:frame="1"/>
        </w:rPr>
      </w:pPr>
      <w:r w:rsidRPr="008610AA">
        <w:rPr>
          <w:rFonts w:ascii="Univers Next Pro" w:hAnsi="Univers Next Pro" w:cs="Arial"/>
          <w:sz w:val="16"/>
          <w:szCs w:val="16"/>
          <w:bdr w:val="none" w:sz="0" w:space="0" w:color="auto" w:frame="1"/>
        </w:rPr>
        <w:t xml:space="preserve">Eröffnung: </w:t>
      </w:r>
      <w:r w:rsidR="000523C1">
        <w:rPr>
          <w:rFonts w:ascii="Univers Next Pro" w:hAnsi="Univers Next Pro" w:cs="Arial"/>
          <w:sz w:val="16"/>
          <w:szCs w:val="16"/>
          <w:bdr w:val="none" w:sz="0" w:space="0" w:color="auto" w:frame="1"/>
        </w:rPr>
        <w:t xml:space="preserve">Fr, </w:t>
      </w:r>
      <w:r w:rsidRPr="008610AA">
        <w:rPr>
          <w:rFonts w:ascii="Univers Next Pro" w:hAnsi="Univers Next Pro" w:cs="Arial"/>
          <w:sz w:val="16"/>
          <w:szCs w:val="16"/>
          <w:bdr w:val="none" w:sz="0" w:space="0" w:color="auto" w:frame="1"/>
        </w:rPr>
        <w:t>13.05.2022</w:t>
      </w:r>
      <w:r w:rsidR="000523C1">
        <w:rPr>
          <w:rFonts w:ascii="Univers Next Pro" w:hAnsi="Univers Next Pro" w:cs="Arial"/>
          <w:sz w:val="16"/>
          <w:szCs w:val="16"/>
          <w:bdr w:val="none" w:sz="0" w:space="0" w:color="auto" w:frame="1"/>
        </w:rPr>
        <w:t xml:space="preserve">, 19 Uhr </w:t>
      </w:r>
    </w:p>
    <w:p w14:paraId="03502C59" w14:textId="77777777" w:rsidR="00385E7E" w:rsidRPr="008610AA" w:rsidRDefault="00385E7E" w:rsidP="00385E7E">
      <w:pPr>
        <w:rPr>
          <w:rFonts w:ascii="Univers Next Pro" w:hAnsi="Univers Next Pro" w:cs="Arial"/>
          <w:sz w:val="16"/>
          <w:szCs w:val="16"/>
          <w:bdr w:val="none" w:sz="0" w:space="0" w:color="auto" w:frame="1"/>
        </w:rPr>
      </w:pPr>
      <w:r w:rsidRPr="008610AA">
        <w:rPr>
          <w:rFonts w:ascii="Univers Next Pro" w:hAnsi="Univers Next Pro" w:cs="Arial"/>
          <w:sz w:val="16"/>
          <w:szCs w:val="16"/>
          <w:bdr w:val="none" w:sz="0" w:space="0" w:color="auto" w:frame="1"/>
        </w:rPr>
        <w:t>Medienrundgang: Fr, 13.05.2022, 11 Uhr</w:t>
      </w:r>
    </w:p>
    <w:p w14:paraId="31164133" w14:textId="77777777" w:rsidR="001C462C" w:rsidRPr="008610AA" w:rsidRDefault="001C462C" w:rsidP="00DE1401">
      <w:pPr>
        <w:rPr>
          <w:rFonts w:ascii="Univers Next Pro" w:hAnsi="Univers Next Pro" w:cs="Arial"/>
          <w:b/>
          <w:i/>
          <w:sz w:val="22"/>
          <w:szCs w:val="22"/>
          <w:bdr w:val="none" w:sz="0" w:space="0" w:color="auto" w:frame="1"/>
        </w:rPr>
      </w:pPr>
    </w:p>
    <w:p w14:paraId="011F1BAC" w14:textId="543FDD36" w:rsidR="00226B00" w:rsidRPr="008610AA" w:rsidRDefault="001C462C" w:rsidP="00DE1401">
      <w:pPr>
        <w:rPr>
          <w:rFonts w:ascii="Univers Next Pro" w:eastAsiaTheme="minorEastAsia" w:hAnsi="Univers Next Pro" w:cs="NHaasGroteskTXPro-55Rg"/>
          <w:spacing w:val="2"/>
          <w:sz w:val="22"/>
          <w:szCs w:val="22"/>
          <w:lang w:eastAsia="en-US"/>
        </w:rPr>
      </w:pPr>
      <w:r w:rsidRPr="008610AA">
        <w:rPr>
          <w:rFonts w:ascii="Univers Next Pro" w:hAnsi="Univers Next Pro" w:cs="Arial"/>
          <w:b/>
          <w:i/>
          <w:noProof/>
          <w:sz w:val="22"/>
          <w:szCs w:val="22"/>
          <w:bdr w:val="none" w:sz="0" w:space="0" w:color="auto" w:frame="1"/>
          <w:lang w:eastAsia="de-DE"/>
        </w:rPr>
        <w:drawing>
          <wp:inline distT="0" distB="0" distL="0" distR="0" wp14:anchorId="28893E51" wp14:editId="08CAA2CF">
            <wp:extent cx="4231906" cy="2649253"/>
            <wp:effectExtent l="0" t="0" r="10160" b="0"/>
            <wp:docPr id="7" name="Bild 7" descr="5_EVDA_VideoSculpture%20XIV%20(Shudder),%20HD%20Video,%20LCD%20Screens,%20black%20glass,%20206%20x%20117%20x%203%20cm,%2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_EVDA_VideoSculpture%20XIV%20(Shudder),%20HD%20Video,%20LCD%20Screens,%20black%20glass,%20206%20x%20117%20x%203%20cm,%2020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3710" cy="2656642"/>
                    </a:xfrm>
                    <a:prstGeom prst="rect">
                      <a:avLst/>
                    </a:prstGeom>
                    <a:noFill/>
                    <a:ln>
                      <a:noFill/>
                    </a:ln>
                  </pic:spPr>
                </pic:pic>
              </a:graphicData>
            </a:graphic>
          </wp:inline>
        </w:drawing>
      </w:r>
    </w:p>
    <w:p w14:paraId="338B8A87" w14:textId="6EAFC1B5" w:rsidR="002D7664" w:rsidRPr="008610AA" w:rsidRDefault="002D7664" w:rsidP="002D7664">
      <w:pPr>
        <w:widowControl w:val="0"/>
        <w:autoSpaceDE w:val="0"/>
        <w:autoSpaceDN w:val="0"/>
        <w:spacing w:after="240" w:line="340" w:lineRule="atLeast"/>
        <w:contextualSpacing/>
        <w:rPr>
          <w:rFonts w:ascii="Univers Next Pro" w:hAnsi="Univers Next Pro" w:cs="Arial"/>
          <w:sz w:val="15"/>
          <w:szCs w:val="15"/>
          <w:bdr w:val="none" w:sz="0" w:space="0" w:color="auto" w:frame="1"/>
          <w:lang w:val="en-US"/>
        </w:rPr>
      </w:pPr>
      <w:r w:rsidRPr="008610AA">
        <w:rPr>
          <w:rFonts w:ascii="Univers Next Pro" w:hAnsi="Univers Next Pro" w:cs="Arial"/>
          <w:sz w:val="15"/>
          <w:szCs w:val="15"/>
          <w:bdr w:val="none" w:sz="0" w:space="0" w:color="auto" w:frame="1"/>
          <w:lang w:val="en-US"/>
        </w:rPr>
        <w:t xml:space="preserve">Emmanuel Van der </w:t>
      </w:r>
      <w:proofErr w:type="spellStart"/>
      <w:r w:rsidRPr="008610AA">
        <w:rPr>
          <w:rFonts w:ascii="Univers Next Pro" w:hAnsi="Univers Next Pro" w:cs="Arial"/>
          <w:sz w:val="15"/>
          <w:szCs w:val="15"/>
          <w:bdr w:val="none" w:sz="0" w:space="0" w:color="auto" w:frame="1"/>
          <w:lang w:val="en-US"/>
        </w:rPr>
        <w:t>Auwera</w:t>
      </w:r>
      <w:proofErr w:type="spellEnd"/>
      <w:r w:rsidRPr="008610AA">
        <w:rPr>
          <w:rFonts w:ascii="Univers Next Pro" w:hAnsi="Univers Next Pro" w:cs="Arial"/>
          <w:sz w:val="15"/>
          <w:szCs w:val="15"/>
          <w:bdr w:val="none" w:sz="0" w:space="0" w:color="auto" w:frame="1"/>
          <w:lang w:val="en-US"/>
        </w:rPr>
        <w:t xml:space="preserve">, </w:t>
      </w:r>
      <w:proofErr w:type="spellStart"/>
      <w:r w:rsidRPr="005872F8">
        <w:rPr>
          <w:rFonts w:ascii="Univers Next Pro" w:hAnsi="Univers Next Pro" w:cs="Arial"/>
          <w:i/>
          <w:sz w:val="15"/>
          <w:szCs w:val="15"/>
          <w:bdr w:val="none" w:sz="0" w:space="0" w:color="auto" w:frame="1"/>
          <w:lang w:val="en-US"/>
        </w:rPr>
        <w:t>VideoSculpture</w:t>
      </w:r>
      <w:proofErr w:type="spellEnd"/>
      <w:r w:rsidRPr="005872F8">
        <w:rPr>
          <w:rFonts w:ascii="Univers Next Pro" w:hAnsi="Univers Next Pro" w:cs="Arial"/>
          <w:i/>
          <w:sz w:val="15"/>
          <w:szCs w:val="15"/>
          <w:bdr w:val="none" w:sz="0" w:space="0" w:color="auto" w:frame="1"/>
          <w:lang w:val="en-US"/>
        </w:rPr>
        <w:t xml:space="preserve"> XIV (Shudder),</w:t>
      </w:r>
      <w:r w:rsidRPr="008610AA">
        <w:rPr>
          <w:rFonts w:ascii="Univers Next Pro" w:hAnsi="Univers Next Pro" w:cs="Arial"/>
          <w:sz w:val="15"/>
          <w:szCs w:val="15"/>
          <w:bdr w:val="none" w:sz="0" w:space="0" w:color="auto" w:frame="1"/>
          <w:lang w:val="en-US"/>
        </w:rPr>
        <w:t xml:space="preserve"> 2017,</w:t>
      </w:r>
      <w:r w:rsidRPr="008610AA">
        <w:rPr>
          <w:rFonts w:ascii="MS Mincho" w:eastAsia="MS Mincho" w:hAnsi="MS Mincho" w:cs="MS Mincho"/>
          <w:sz w:val="15"/>
          <w:szCs w:val="15"/>
          <w:bdr w:val="none" w:sz="0" w:space="0" w:color="auto" w:frame="1"/>
          <w:lang w:val="en-US"/>
        </w:rPr>
        <w:t> </w:t>
      </w:r>
      <w:r w:rsidRPr="008610AA">
        <w:rPr>
          <w:rFonts w:ascii="Univers Next Pro" w:hAnsi="Univers Next Pro" w:cs="Arial"/>
          <w:sz w:val="15"/>
          <w:szCs w:val="15"/>
          <w:bdr w:val="none" w:sz="0" w:space="0" w:color="auto" w:frame="1"/>
          <w:lang w:val="en-US"/>
        </w:rPr>
        <w:t xml:space="preserve">Courtesy Emmanuel Van der </w:t>
      </w:r>
      <w:proofErr w:type="spellStart"/>
      <w:r w:rsidRPr="008610AA">
        <w:rPr>
          <w:rFonts w:ascii="Univers Next Pro" w:hAnsi="Univers Next Pro" w:cs="Arial"/>
          <w:sz w:val="15"/>
          <w:szCs w:val="15"/>
          <w:bdr w:val="none" w:sz="0" w:space="0" w:color="auto" w:frame="1"/>
          <w:lang w:val="en-US"/>
        </w:rPr>
        <w:t>Auwera</w:t>
      </w:r>
      <w:proofErr w:type="spellEnd"/>
      <w:r w:rsidRPr="008610AA">
        <w:rPr>
          <w:rFonts w:ascii="Univers Next Pro" w:hAnsi="Univers Next Pro" w:cs="Arial"/>
          <w:sz w:val="15"/>
          <w:szCs w:val="15"/>
          <w:bdr w:val="none" w:sz="0" w:space="0" w:color="auto" w:frame="1"/>
          <w:lang w:val="en-US"/>
        </w:rPr>
        <w:t xml:space="preserve"> and Harlan Levey Projects </w:t>
      </w:r>
    </w:p>
    <w:p w14:paraId="7B4DE9B1" w14:textId="77777777" w:rsidR="00DF59E2" w:rsidRPr="008610AA" w:rsidRDefault="00DF59E2" w:rsidP="00DF59E2">
      <w:pPr>
        <w:rPr>
          <w:rFonts w:ascii="Univers Next Pro" w:hAnsi="Univers Next Pro" w:cs="Arial"/>
          <w:sz w:val="20"/>
          <w:szCs w:val="20"/>
          <w:bdr w:val="none" w:sz="0" w:space="0" w:color="auto" w:frame="1"/>
          <w:lang w:val="en-US"/>
        </w:rPr>
      </w:pPr>
    </w:p>
    <w:p w14:paraId="770B1BC4" w14:textId="552340BE" w:rsidR="00DF59E2" w:rsidRPr="008610AA" w:rsidRDefault="00997DE0" w:rsidP="00DF59E2">
      <w:pPr>
        <w:rPr>
          <w:rFonts w:ascii="Univers Next Pro" w:hAnsi="Univers Next Pro" w:cs="Arial"/>
          <w:sz w:val="20"/>
          <w:szCs w:val="20"/>
          <w:bdr w:val="none" w:sz="0" w:space="0" w:color="auto" w:frame="1"/>
        </w:rPr>
      </w:pPr>
      <w:r>
        <w:rPr>
          <w:rFonts w:ascii="Univers Next Pro" w:hAnsi="Univers Next Pro" w:cs="Arial"/>
          <w:sz w:val="20"/>
          <w:szCs w:val="20"/>
          <w:bdr w:val="none" w:sz="0" w:space="0" w:color="auto" w:frame="1"/>
        </w:rPr>
        <w:t xml:space="preserve">Das HEK präsentiert die erste Einzelausstellung des belgischen Künstlers </w:t>
      </w:r>
      <w:r w:rsidRPr="008610AA">
        <w:rPr>
          <w:rFonts w:ascii="Univers Next Pro" w:hAnsi="Univers Next Pro" w:cs="Arial"/>
          <w:sz w:val="20"/>
          <w:szCs w:val="20"/>
          <w:bdr w:val="none" w:sz="0" w:space="0" w:color="auto" w:frame="1"/>
        </w:rPr>
        <w:t xml:space="preserve">Emmanuel Van der </w:t>
      </w:r>
      <w:proofErr w:type="spellStart"/>
      <w:r w:rsidRPr="008610AA">
        <w:rPr>
          <w:rFonts w:ascii="Univers Next Pro" w:hAnsi="Univers Next Pro" w:cs="Arial"/>
          <w:sz w:val="20"/>
          <w:szCs w:val="20"/>
          <w:bdr w:val="none" w:sz="0" w:space="0" w:color="auto" w:frame="1"/>
        </w:rPr>
        <w:t>Auwera</w:t>
      </w:r>
      <w:proofErr w:type="spellEnd"/>
      <w:r>
        <w:rPr>
          <w:rFonts w:ascii="Univers Next Pro" w:hAnsi="Univers Next Pro" w:cs="Arial"/>
          <w:sz w:val="20"/>
          <w:szCs w:val="20"/>
          <w:bdr w:val="none" w:sz="0" w:space="0" w:color="auto" w:frame="1"/>
        </w:rPr>
        <w:t xml:space="preserve"> (*1982) in der Schweiz. </w:t>
      </w:r>
      <w:r w:rsidR="00DF59E2" w:rsidRPr="008610AA">
        <w:rPr>
          <w:rFonts w:ascii="Univers Next Pro" w:hAnsi="Univers Next Pro" w:cs="Arial"/>
          <w:sz w:val="20"/>
          <w:szCs w:val="20"/>
          <w:bdr w:val="none" w:sz="0" w:space="0" w:color="auto" w:frame="1"/>
        </w:rPr>
        <w:t xml:space="preserve">In seinen Videoinstallationen- und -skulpturen erforscht </w:t>
      </w:r>
      <w:r w:rsidRPr="008610AA">
        <w:rPr>
          <w:rFonts w:ascii="Univers Next Pro" w:hAnsi="Univers Next Pro" w:cs="Arial"/>
          <w:sz w:val="20"/>
          <w:szCs w:val="20"/>
          <w:bdr w:val="none" w:sz="0" w:space="0" w:color="auto" w:frame="1"/>
        </w:rPr>
        <w:t xml:space="preserve">Van der </w:t>
      </w:r>
      <w:proofErr w:type="spellStart"/>
      <w:r w:rsidRPr="008610AA">
        <w:rPr>
          <w:rFonts w:ascii="Univers Next Pro" w:hAnsi="Univers Next Pro" w:cs="Arial"/>
          <w:sz w:val="20"/>
          <w:szCs w:val="20"/>
          <w:bdr w:val="none" w:sz="0" w:space="0" w:color="auto" w:frame="1"/>
        </w:rPr>
        <w:t>Auwera</w:t>
      </w:r>
      <w:proofErr w:type="spellEnd"/>
      <w:r w:rsidR="00DF59E2" w:rsidRPr="008610AA">
        <w:rPr>
          <w:rFonts w:ascii="Univers Next Pro" w:hAnsi="Univers Next Pro" w:cs="Arial"/>
          <w:sz w:val="20"/>
          <w:szCs w:val="20"/>
          <w:bdr w:val="none" w:sz="0" w:space="0" w:color="auto" w:frame="1"/>
        </w:rPr>
        <w:t>, wie technologische Entwicklungen unsere Art, die Welt zu sehen und zu verstehen, ver</w:t>
      </w:r>
      <w:r w:rsidR="00DF59E2" w:rsidRPr="008610AA">
        <w:rPr>
          <w:rFonts w:ascii="Univers Next Pro" w:eastAsia="Calibri" w:hAnsi="Univers Next Pro" w:cs="Calibri"/>
          <w:sz w:val="20"/>
          <w:szCs w:val="20"/>
          <w:bdr w:val="none" w:sz="0" w:space="0" w:color="auto" w:frame="1"/>
        </w:rPr>
        <w:t>än</w:t>
      </w:r>
      <w:r w:rsidR="00DF59E2" w:rsidRPr="008610AA">
        <w:rPr>
          <w:rFonts w:ascii="Univers Next Pro" w:hAnsi="Univers Next Pro" w:cs="Arial"/>
          <w:sz w:val="20"/>
          <w:szCs w:val="20"/>
          <w:bdr w:val="none" w:sz="0" w:space="0" w:color="auto" w:frame="1"/>
        </w:rPr>
        <w:t>dern. Ausgehend von dokumentarischem Filmmaterial</w:t>
      </w:r>
      <w:r w:rsidR="00EE3BAE" w:rsidRPr="008610AA">
        <w:rPr>
          <w:rFonts w:ascii="Univers Next Pro" w:hAnsi="Univers Next Pro" w:cs="Arial"/>
          <w:sz w:val="20"/>
          <w:szCs w:val="20"/>
          <w:bdr w:val="none" w:sz="0" w:space="0" w:color="auto" w:frame="1"/>
        </w:rPr>
        <w:t xml:space="preserve"> aus dem Internet und den sozia</w:t>
      </w:r>
      <w:r w:rsidR="00DF59E2" w:rsidRPr="008610AA">
        <w:rPr>
          <w:rFonts w:ascii="Univers Next Pro" w:hAnsi="Univers Next Pro" w:cs="Arial"/>
          <w:sz w:val="20"/>
          <w:szCs w:val="20"/>
          <w:bdr w:val="none" w:sz="0" w:space="0" w:color="auto" w:frame="1"/>
        </w:rPr>
        <w:t>len Medien entwickelt er seine Werke, die um Fragen von Wahrnehmung und die Konstruktion bzw. Dekonstruktion von Bildern kreisen. Er wä</w:t>
      </w:r>
      <w:r w:rsidR="00DF59E2" w:rsidRPr="008610AA">
        <w:rPr>
          <w:rFonts w:ascii="Univers Next Pro" w:eastAsia="Calibri" w:hAnsi="Univers Next Pro" w:cs="Calibri"/>
          <w:sz w:val="20"/>
          <w:szCs w:val="20"/>
          <w:bdr w:val="none" w:sz="0" w:space="0" w:color="auto" w:frame="1"/>
        </w:rPr>
        <w:t>h</w:t>
      </w:r>
      <w:r w:rsidR="00DF59E2" w:rsidRPr="008610AA">
        <w:rPr>
          <w:rFonts w:ascii="Univers Next Pro" w:hAnsi="Univers Next Pro" w:cs="Arial"/>
          <w:sz w:val="20"/>
          <w:szCs w:val="20"/>
          <w:bdr w:val="none" w:sz="0" w:space="0" w:color="auto" w:frame="1"/>
        </w:rPr>
        <w:t>lt dabei oft aktuelle politische Themen oder Geschehnisse. Eine einzigartige k</w:t>
      </w:r>
      <w:r w:rsidR="00DF59E2" w:rsidRPr="008610AA">
        <w:rPr>
          <w:rFonts w:ascii="Univers Next Pro" w:eastAsia="Calibri" w:hAnsi="Univers Next Pro" w:cs="Calibri"/>
          <w:sz w:val="20"/>
          <w:szCs w:val="20"/>
          <w:bdr w:val="none" w:sz="0" w:space="0" w:color="auto" w:frame="1"/>
        </w:rPr>
        <w:t>ün</w:t>
      </w:r>
      <w:r w:rsidR="00DF59E2" w:rsidRPr="008610AA">
        <w:rPr>
          <w:rFonts w:ascii="Univers Next Pro" w:hAnsi="Univers Next Pro" w:cs="Arial"/>
          <w:sz w:val="20"/>
          <w:szCs w:val="20"/>
          <w:bdr w:val="none" w:sz="0" w:space="0" w:color="auto" w:frame="1"/>
        </w:rPr>
        <w:t>stlerische Praxis entwickelte er fü</w:t>
      </w:r>
      <w:r w:rsidR="00DF59E2" w:rsidRPr="008610AA">
        <w:rPr>
          <w:rFonts w:ascii="Univers Next Pro" w:eastAsia="Calibri" w:hAnsi="Univers Next Pro" w:cs="Calibri"/>
          <w:sz w:val="20"/>
          <w:szCs w:val="20"/>
          <w:bdr w:val="none" w:sz="0" w:space="0" w:color="auto" w:frame="1"/>
        </w:rPr>
        <w:t>r</w:t>
      </w:r>
      <w:r w:rsidR="00DF59E2" w:rsidRPr="008610AA">
        <w:rPr>
          <w:rFonts w:ascii="Univers Next Pro" w:hAnsi="Univers Next Pro" w:cs="Arial"/>
          <w:sz w:val="20"/>
          <w:szCs w:val="20"/>
          <w:bdr w:val="none" w:sz="0" w:space="0" w:color="auto" w:frame="1"/>
        </w:rPr>
        <w:t xml:space="preserve"> seine Videoskulpturen, in denen er in die Mechanik des Screens selbst eingreift. Mit der Zerst</w:t>
      </w:r>
      <w:r w:rsidR="00DF59E2" w:rsidRPr="008610AA">
        <w:rPr>
          <w:rFonts w:ascii="Univers Next Pro" w:eastAsia="Calibri" w:hAnsi="Univers Next Pro" w:cs="Calibri"/>
          <w:sz w:val="20"/>
          <w:szCs w:val="20"/>
          <w:bdr w:val="none" w:sz="0" w:space="0" w:color="auto" w:frame="1"/>
        </w:rPr>
        <w:t>ör</w:t>
      </w:r>
      <w:r w:rsidR="00DF59E2" w:rsidRPr="008610AA">
        <w:rPr>
          <w:rFonts w:ascii="Univers Next Pro" w:hAnsi="Univers Next Pro" w:cs="Arial"/>
          <w:sz w:val="20"/>
          <w:szCs w:val="20"/>
          <w:bdr w:val="none" w:sz="0" w:space="0" w:color="auto" w:frame="1"/>
        </w:rPr>
        <w:t xml:space="preserve">ung des bildgebenden Filters des Screens schafft Van der </w:t>
      </w:r>
      <w:proofErr w:type="spellStart"/>
      <w:r w:rsidR="00DF59E2" w:rsidRPr="008610AA">
        <w:rPr>
          <w:rFonts w:ascii="Univers Next Pro" w:hAnsi="Univers Next Pro" w:cs="Arial"/>
          <w:sz w:val="20"/>
          <w:szCs w:val="20"/>
          <w:bdr w:val="none" w:sz="0" w:space="0" w:color="auto" w:frame="1"/>
        </w:rPr>
        <w:t>Auwera</w:t>
      </w:r>
      <w:proofErr w:type="spellEnd"/>
      <w:r w:rsidR="00DF59E2" w:rsidRPr="008610AA">
        <w:rPr>
          <w:rFonts w:ascii="Univers Next Pro" w:hAnsi="Univers Next Pro" w:cs="Arial"/>
          <w:sz w:val="20"/>
          <w:szCs w:val="20"/>
          <w:bdr w:val="none" w:sz="0" w:space="0" w:color="auto" w:frame="1"/>
        </w:rPr>
        <w:t xml:space="preserve"> ein Kino des Negativs, dessen Bilder erst </w:t>
      </w:r>
      <w:r w:rsidR="00DF59E2" w:rsidRPr="008610AA">
        <w:rPr>
          <w:rFonts w:ascii="Univers Next Pro" w:eastAsia="Calibri" w:hAnsi="Univers Next Pro" w:cs="Calibri"/>
          <w:sz w:val="20"/>
          <w:szCs w:val="20"/>
          <w:bdr w:val="none" w:sz="0" w:space="0" w:color="auto" w:frame="1"/>
        </w:rPr>
        <w:t>üb</w:t>
      </w:r>
      <w:r w:rsidR="00DF59E2" w:rsidRPr="008610AA">
        <w:rPr>
          <w:rFonts w:ascii="Univers Next Pro" w:hAnsi="Univers Next Pro" w:cs="Arial"/>
          <w:sz w:val="20"/>
          <w:szCs w:val="20"/>
          <w:bdr w:val="none" w:sz="0" w:space="0" w:color="auto" w:frame="1"/>
        </w:rPr>
        <w:t>er im Raum platzierte Filter wahrnehmbar werden. Er lä</w:t>
      </w:r>
      <w:r w:rsidR="00DF59E2" w:rsidRPr="008610AA">
        <w:rPr>
          <w:rFonts w:ascii="Univers Next Pro" w:eastAsia="Calibri" w:hAnsi="Univers Next Pro" w:cs="Calibri"/>
          <w:sz w:val="20"/>
          <w:szCs w:val="20"/>
          <w:bdr w:val="none" w:sz="0" w:space="0" w:color="auto" w:frame="1"/>
        </w:rPr>
        <w:t>d</w:t>
      </w:r>
      <w:r w:rsidR="00DF59E2" w:rsidRPr="008610AA">
        <w:rPr>
          <w:rFonts w:ascii="Univers Next Pro" w:hAnsi="Univers Next Pro" w:cs="Arial"/>
          <w:sz w:val="20"/>
          <w:szCs w:val="20"/>
          <w:bdr w:val="none" w:sz="0" w:space="0" w:color="auto" w:frame="1"/>
        </w:rPr>
        <w:t xml:space="preserve">t uns damit zum Nachdenken </w:t>
      </w:r>
      <w:r w:rsidR="00DF59E2" w:rsidRPr="008610AA">
        <w:rPr>
          <w:rFonts w:ascii="Univers Next Pro" w:eastAsia="Calibri" w:hAnsi="Univers Next Pro" w:cs="Calibri"/>
          <w:sz w:val="20"/>
          <w:szCs w:val="20"/>
          <w:bdr w:val="none" w:sz="0" w:space="0" w:color="auto" w:frame="1"/>
        </w:rPr>
        <w:t>üb</w:t>
      </w:r>
      <w:r w:rsidR="00DF59E2" w:rsidRPr="008610AA">
        <w:rPr>
          <w:rFonts w:ascii="Univers Next Pro" w:hAnsi="Univers Next Pro" w:cs="Arial"/>
          <w:sz w:val="20"/>
          <w:szCs w:val="20"/>
          <w:bdr w:val="none" w:sz="0" w:space="0" w:color="auto" w:frame="1"/>
        </w:rPr>
        <w:t>er Bilder in einer bild</w:t>
      </w:r>
      <w:r w:rsidR="00DF59E2" w:rsidRPr="008610AA">
        <w:rPr>
          <w:rFonts w:ascii="Univers Next Pro" w:eastAsia="Calibri" w:hAnsi="Univers Next Pro" w:cs="Calibri"/>
          <w:sz w:val="20"/>
          <w:szCs w:val="20"/>
          <w:bdr w:val="none" w:sz="0" w:space="0" w:color="auto" w:frame="1"/>
        </w:rPr>
        <w:t>übersättigten</w:t>
      </w:r>
      <w:r w:rsidR="00DF59E2" w:rsidRPr="008610AA">
        <w:rPr>
          <w:rFonts w:ascii="Univers Next Pro" w:hAnsi="Univers Next Pro" w:cs="Arial"/>
          <w:sz w:val="20"/>
          <w:szCs w:val="20"/>
          <w:bdr w:val="none" w:sz="0" w:space="0" w:color="auto" w:frame="1"/>
        </w:rPr>
        <w:t xml:space="preserve"> Welt ein und fordert eine kritische Auseinandersetzung mit unserer mediatisierten Realit</w:t>
      </w:r>
      <w:r w:rsidR="00DF59E2" w:rsidRPr="008610AA">
        <w:rPr>
          <w:rFonts w:ascii="Univers Next Pro" w:eastAsia="Calibri" w:hAnsi="Univers Next Pro" w:cs="Calibri"/>
          <w:sz w:val="20"/>
          <w:szCs w:val="20"/>
          <w:bdr w:val="none" w:sz="0" w:space="0" w:color="auto" w:frame="1"/>
        </w:rPr>
        <w:t>ät</w:t>
      </w:r>
      <w:r w:rsidR="00DF59E2" w:rsidRPr="008610AA">
        <w:rPr>
          <w:rFonts w:ascii="Univers Next Pro" w:hAnsi="Univers Next Pro" w:cs="Arial"/>
          <w:sz w:val="20"/>
          <w:szCs w:val="20"/>
          <w:bdr w:val="none" w:sz="0" w:space="0" w:color="auto" w:frame="1"/>
        </w:rPr>
        <w:t xml:space="preserve"> ein.</w:t>
      </w:r>
    </w:p>
    <w:p w14:paraId="003520C6" w14:textId="77777777" w:rsidR="00DF59E2" w:rsidRPr="008610AA" w:rsidRDefault="00DF59E2" w:rsidP="00DF59E2">
      <w:pPr>
        <w:rPr>
          <w:rFonts w:ascii="Univers Next Pro" w:hAnsi="Univers Next Pro" w:cs="Arial"/>
          <w:sz w:val="20"/>
          <w:szCs w:val="20"/>
          <w:bdr w:val="none" w:sz="0" w:space="0" w:color="auto" w:frame="1"/>
        </w:rPr>
      </w:pPr>
    </w:p>
    <w:p w14:paraId="1136F512" w14:textId="11669072" w:rsidR="00DF59E2" w:rsidRPr="008610AA" w:rsidRDefault="00DF59E2" w:rsidP="00DF59E2">
      <w:pPr>
        <w:rPr>
          <w:rFonts w:ascii="Univers Next Pro" w:hAnsi="Univers Next Pro" w:cs="Arial"/>
          <w:sz w:val="20"/>
          <w:szCs w:val="20"/>
          <w:bdr w:val="none" w:sz="0" w:space="0" w:color="auto" w:frame="1"/>
        </w:rPr>
      </w:pPr>
      <w:r w:rsidRPr="008610AA">
        <w:rPr>
          <w:rFonts w:ascii="Univers Next Pro" w:hAnsi="Univers Next Pro" w:cs="Arial"/>
          <w:sz w:val="20"/>
          <w:szCs w:val="20"/>
          <w:bdr w:val="none" w:sz="0" w:space="0" w:color="auto" w:frame="1"/>
        </w:rPr>
        <w:t>Der belgische Kü</w:t>
      </w:r>
      <w:r w:rsidRPr="008610AA">
        <w:rPr>
          <w:rFonts w:ascii="Univers Next Pro" w:eastAsia="Calibri" w:hAnsi="Univers Next Pro" w:cs="Calibri"/>
          <w:sz w:val="20"/>
          <w:szCs w:val="20"/>
          <w:bdr w:val="none" w:sz="0" w:space="0" w:color="auto" w:frame="1"/>
        </w:rPr>
        <w:t>n</w:t>
      </w:r>
      <w:r w:rsidRPr="008610AA">
        <w:rPr>
          <w:rFonts w:ascii="Univers Next Pro" w:hAnsi="Univers Next Pro" w:cs="Arial"/>
          <w:sz w:val="20"/>
          <w:szCs w:val="20"/>
          <w:bdr w:val="none" w:sz="0" w:space="0" w:color="auto" w:frame="1"/>
        </w:rPr>
        <w:t>stler ist ein aufmerksamer Beobachter unserer Zeit. In seinen Videoinstallationen und Videoskulpturen widmet er sich aktuellen Medienereignissen oder Themen, die mit Entwicklungen in den sozialen Medien zu tun haben. Sein Material findet er in der ungezü</w:t>
      </w:r>
      <w:r w:rsidRPr="008610AA">
        <w:rPr>
          <w:rFonts w:ascii="Univers Next Pro" w:eastAsia="Calibri" w:hAnsi="Univers Next Pro" w:cs="Calibri"/>
          <w:sz w:val="20"/>
          <w:szCs w:val="20"/>
          <w:bdr w:val="none" w:sz="0" w:space="0" w:color="auto" w:frame="1"/>
        </w:rPr>
        <w:t>g</w:t>
      </w:r>
      <w:r w:rsidRPr="008610AA">
        <w:rPr>
          <w:rFonts w:ascii="Univers Next Pro" w:hAnsi="Univers Next Pro" w:cs="Arial"/>
          <w:sz w:val="20"/>
          <w:szCs w:val="20"/>
          <w:bdr w:val="none" w:sz="0" w:space="0" w:color="auto" w:frame="1"/>
        </w:rPr>
        <w:t xml:space="preserve">elten Bildproduktion einer globalen Bildschirm-Kultur. Er sammelt bekenntnishafte </w:t>
      </w:r>
      <w:proofErr w:type="spellStart"/>
      <w:r w:rsidRPr="008610AA">
        <w:rPr>
          <w:rFonts w:ascii="Univers Next Pro" w:hAnsi="Univers Next Pro" w:cs="Arial"/>
          <w:sz w:val="20"/>
          <w:szCs w:val="20"/>
          <w:bdr w:val="none" w:sz="0" w:space="0" w:color="auto" w:frame="1"/>
        </w:rPr>
        <w:t>Videostreams</w:t>
      </w:r>
      <w:proofErr w:type="spellEnd"/>
      <w:r w:rsidRPr="008610AA">
        <w:rPr>
          <w:rFonts w:ascii="Univers Next Pro" w:hAnsi="Univers Next Pro" w:cs="Arial"/>
          <w:sz w:val="20"/>
          <w:szCs w:val="20"/>
          <w:bdr w:val="none" w:sz="0" w:space="0" w:color="auto" w:frame="1"/>
        </w:rPr>
        <w:t xml:space="preserve">, dokumentarisches Videomaterial auf Streaming-Plattformen wie </w:t>
      </w:r>
      <w:proofErr w:type="spellStart"/>
      <w:r w:rsidRPr="008610AA">
        <w:rPr>
          <w:rFonts w:ascii="Univers Next Pro" w:hAnsi="Univers Next Pro" w:cs="Arial"/>
          <w:sz w:val="20"/>
          <w:szCs w:val="20"/>
          <w:bdr w:val="none" w:sz="0" w:space="0" w:color="auto" w:frame="1"/>
        </w:rPr>
        <w:t>Periscope</w:t>
      </w:r>
      <w:proofErr w:type="spellEnd"/>
      <w:r w:rsidRPr="008610AA">
        <w:rPr>
          <w:rFonts w:ascii="Univers Next Pro" w:hAnsi="Univers Next Pro" w:cs="Arial"/>
          <w:sz w:val="20"/>
          <w:szCs w:val="20"/>
          <w:bdr w:val="none" w:sz="0" w:space="0" w:color="auto" w:frame="1"/>
        </w:rPr>
        <w:t>, dessen Material er der ü</w:t>
      </w:r>
      <w:r w:rsidRPr="008610AA">
        <w:rPr>
          <w:rFonts w:ascii="Univers Next Pro" w:eastAsia="Calibri" w:hAnsi="Univers Next Pro" w:cs="Calibri"/>
          <w:sz w:val="20"/>
          <w:szCs w:val="20"/>
          <w:bdr w:val="none" w:sz="0" w:space="0" w:color="auto" w:frame="1"/>
        </w:rPr>
        <w:t>b</w:t>
      </w:r>
      <w:r w:rsidRPr="008610AA">
        <w:rPr>
          <w:rFonts w:ascii="Univers Next Pro" w:hAnsi="Univers Next Pro" w:cs="Arial"/>
          <w:sz w:val="20"/>
          <w:szCs w:val="20"/>
          <w:bdr w:val="none" w:sz="0" w:space="0" w:color="auto" w:frame="1"/>
        </w:rPr>
        <w:t xml:space="preserve">lichen Speicherdauer von 24-Stunden </w:t>
      </w:r>
      <w:proofErr w:type="spellStart"/>
      <w:r w:rsidRPr="008610AA">
        <w:rPr>
          <w:rFonts w:ascii="Univers Next Pro" w:hAnsi="Univers Next Pro" w:cs="Arial"/>
          <w:sz w:val="20"/>
          <w:szCs w:val="20"/>
          <w:bdr w:val="none" w:sz="0" w:space="0" w:color="auto" w:frame="1"/>
        </w:rPr>
        <w:t>entreisst</w:t>
      </w:r>
      <w:proofErr w:type="spellEnd"/>
      <w:r w:rsidRPr="008610AA">
        <w:rPr>
          <w:rFonts w:ascii="Univers Next Pro" w:hAnsi="Univers Next Pro" w:cs="Arial"/>
          <w:sz w:val="20"/>
          <w:szCs w:val="20"/>
          <w:bdr w:val="none" w:sz="0" w:space="0" w:color="auto" w:frame="1"/>
        </w:rPr>
        <w:t>, oder auch Material aus Nachrichtenk</w:t>
      </w:r>
      <w:r w:rsidR="007404ED" w:rsidRPr="008610AA">
        <w:rPr>
          <w:rFonts w:ascii="Univers Next Pro" w:hAnsi="Univers Next Pro" w:cs="Arial"/>
          <w:sz w:val="20"/>
          <w:szCs w:val="20"/>
          <w:bdr w:val="none" w:sz="0" w:space="0" w:color="auto" w:frame="1"/>
        </w:rPr>
        <w:t xml:space="preserve">anälen </w:t>
      </w:r>
      <w:r w:rsidRPr="008610AA">
        <w:rPr>
          <w:rFonts w:ascii="Univers Next Pro" w:hAnsi="Univers Next Pro" w:cs="Arial"/>
          <w:sz w:val="20"/>
          <w:szCs w:val="20"/>
          <w:bdr w:val="none" w:sz="0" w:space="0" w:color="auto" w:frame="1"/>
        </w:rPr>
        <w:t xml:space="preserve">und den Bilddatenbanken kommerzieller Anbieter. Wie ein Chronist sammelt er das von zahllosen </w:t>
      </w:r>
      <w:proofErr w:type="spellStart"/>
      <w:proofErr w:type="gramStart"/>
      <w:r w:rsidRPr="008610AA">
        <w:rPr>
          <w:rFonts w:ascii="Univers Next Pro" w:hAnsi="Univers Next Pro" w:cs="Arial"/>
          <w:sz w:val="20"/>
          <w:szCs w:val="20"/>
          <w:bdr w:val="none" w:sz="0" w:space="0" w:color="auto" w:frame="1"/>
        </w:rPr>
        <w:t>Nutzer:innen</w:t>
      </w:r>
      <w:proofErr w:type="spellEnd"/>
      <w:proofErr w:type="gramEnd"/>
      <w:r w:rsidRPr="008610AA">
        <w:rPr>
          <w:rFonts w:ascii="Univers Next Pro" w:hAnsi="Univers Next Pro" w:cs="Arial"/>
          <w:sz w:val="20"/>
          <w:szCs w:val="20"/>
          <w:bdr w:val="none" w:sz="0" w:space="0" w:color="auto" w:frame="1"/>
        </w:rPr>
        <w:t xml:space="preserve"> generierte Material und richtet seinen Blick auf </w:t>
      </w:r>
      <w:r w:rsidR="007404ED" w:rsidRPr="008610AA">
        <w:rPr>
          <w:rFonts w:ascii="Univers Next Pro" w:hAnsi="Univers Next Pro" w:cs="Arial"/>
          <w:sz w:val="20"/>
          <w:szCs w:val="20"/>
          <w:bdr w:val="none" w:sz="0" w:space="0" w:color="auto" w:frame="1"/>
        </w:rPr>
        <w:t>Tragö</w:t>
      </w:r>
      <w:r w:rsidR="007404ED" w:rsidRPr="008610AA">
        <w:rPr>
          <w:rFonts w:ascii="Univers Next Pro" w:eastAsia="Calibri" w:hAnsi="Univers Next Pro" w:cs="Calibri"/>
          <w:sz w:val="20"/>
          <w:szCs w:val="20"/>
          <w:bdr w:val="none" w:sz="0" w:space="0" w:color="auto" w:frame="1"/>
        </w:rPr>
        <w:t>d</w:t>
      </w:r>
      <w:r w:rsidR="007404ED" w:rsidRPr="008610AA">
        <w:rPr>
          <w:rFonts w:ascii="Univers Next Pro" w:hAnsi="Univers Next Pro" w:cs="Arial"/>
          <w:sz w:val="20"/>
          <w:szCs w:val="20"/>
          <w:bdr w:val="none" w:sz="0" w:space="0" w:color="auto" w:frame="1"/>
        </w:rPr>
        <w:t>ien</w:t>
      </w:r>
      <w:r w:rsidRPr="008610AA">
        <w:rPr>
          <w:rFonts w:ascii="Univers Next Pro" w:hAnsi="Univers Next Pro" w:cs="Arial"/>
          <w:sz w:val="20"/>
          <w:szCs w:val="20"/>
          <w:bdr w:val="none" w:sz="0" w:space="0" w:color="auto" w:frame="1"/>
        </w:rPr>
        <w:t xml:space="preserve"> und Tabus unserer mediatisierten Welt. Geschickt verkn</w:t>
      </w:r>
      <w:r w:rsidRPr="008610AA">
        <w:rPr>
          <w:rFonts w:ascii="Univers Next Pro" w:eastAsia="Calibri" w:hAnsi="Univers Next Pro" w:cs="Calibri"/>
          <w:sz w:val="20"/>
          <w:szCs w:val="20"/>
          <w:bdr w:val="none" w:sz="0" w:space="0" w:color="auto" w:frame="1"/>
        </w:rPr>
        <w:t>üp</w:t>
      </w:r>
      <w:r w:rsidRPr="008610AA">
        <w:rPr>
          <w:rFonts w:ascii="Univers Next Pro" w:hAnsi="Univers Next Pro" w:cs="Arial"/>
          <w:sz w:val="20"/>
          <w:szCs w:val="20"/>
          <w:bdr w:val="none" w:sz="0" w:space="0" w:color="auto" w:frame="1"/>
        </w:rPr>
        <w:t xml:space="preserve">ft er in seinen Narrationen die Genres Dokumentation, Rekonstruktion und Fiktion miteinander, um durch die </w:t>
      </w:r>
      <w:proofErr w:type="spellStart"/>
      <w:r w:rsidRPr="008610AA">
        <w:rPr>
          <w:rFonts w:ascii="Univers Next Pro" w:hAnsi="Univers Next Pro" w:cs="Arial"/>
          <w:sz w:val="20"/>
          <w:szCs w:val="20"/>
          <w:bdr w:val="none" w:sz="0" w:space="0" w:color="auto" w:frame="1"/>
        </w:rPr>
        <w:t>Rekontextualisierung</w:t>
      </w:r>
      <w:proofErr w:type="spellEnd"/>
      <w:r w:rsidRPr="008610AA">
        <w:rPr>
          <w:rFonts w:ascii="Univers Next Pro" w:hAnsi="Univers Next Pro" w:cs="Arial"/>
          <w:sz w:val="20"/>
          <w:szCs w:val="20"/>
          <w:bdr w:val="none" w:sz="0" w:space="0" w:color="auto" w:frame="1"/>
        </w:rPr>
        <w:t xml:space="preserve"> von Bildern deren </w:t>
      </w:r>
      <w:proofErr w:type="spellStart"/>
      <w:r w:rsidRPr="008610AA">
        <w:rPr>
          <w:rFonts w:ascii="Univers Next Pro" w:hAnsi="Univers Next Pro" w:cs="Arial"/>
          <w:sz w:val="20"/>
          <w:szCs w:val="20"/>
          <w:bdr w:val="none" w:sz="0" w:space="0" w:color="auto" w:frame="1"/>
        </w:rPr>
        <w:t>Konstruiertheit</w:t>
      </w:r>
      <w:proofErr w:type="spellEnd"/>
      <w:r w:rsidRPr="008610AA">
        <w:rPr>
          <w:rFonts w:ascii="Univers Next Pro" w:hAnsi="Univers Next Pro" w:cs="Arial"/>
          <w:sz w:val="20"/>
          <w:szCs w:val="20"/>
          <w:bdr w:val="none" w:sz="0" w:space="0" w:color="auto" w:frame="1"/>
        </w:rPr>
        <w:t xml:space="preserve"> deutlich werden zu lassen. Dabei verhandelt er die drä</w:t>
      </w:r>
      <w:r w:rsidRPr="008610AA">
        <w:rPr>
          <w:rFonts w:ascii="Univers Next Pro" w:eastAsia="Calibri" w:hAnsi="Univers Next Pro" w:cs="Calibri"/>
          <w:sz w:val="20"/>
          <w:szCs w:val="20"/>
          <w:bdr w:val="none" w:sz="0" w:space="0" w:color="auto" w:frame="1"/>
        </w:rPr>
        <w:t>n</w:t>
      </w:r>
      <w:r w:rsidRPr="008610AA">
        <w:rPr>
          <w:rFonts w:ascii="Univers Next Pro" w:hAnsi="Univers Next Pro" w:cs="Arial"/>
          <w:sz w:val="20"/>
          <w:szCs w:val="20"/>
          <w:bdr w:val="none" w:sz="0" w:space="0" w:color="auto" w:frame="1"/>
        </w:rPr>
        <w:t>gendsten Fragen unserer Zeit, die von der schwindenden Pressefreiheit bis zur Ausweitung des Überwachungsstaates reichen.</w:t>
      </w:r>
    </w:p>
    <w:p w14:paraId="04645C4E" w14:textId="77777777" w:rsidR="00DF59E2" w:rsidRPr="008610AA" w:rsidRDefault="00DF59E2" w:rsidP="00DF59E2">
      <w:pPr>
        <w:rPr>
          <w:rFonts w:ascii="Univers Next Pro" w:hAnsi="Univers Next Pro" w:cs="Arial"/>
          <w:sz w:val="20"/>
          <w:szCs w:val="20"/>
          <w:bdr w:val="none" w:sz="0" w:space="0" w:color="auto" w:frame="1"/>
        </w:rPr>
      </w:pPr>
    </w:p>
    <w:p w14:paraId="18EE174D" w14:textId="77777777" w:rsidR="00997DE0" w:rsidRDefault="00DF59E2" w:rsidP="007404ED">
      <w:pPr>
        <w:rPr>
          <w:rFonts w:ascii="Univers Next Pro" w:hAnsi="Univers Next Pro" w:cs="Arial"/>
          <w:sz w:val="20"/>
          <w:szCs w:val="20"/>
          <w:bdr w:val="none" w:sz="0" w:space="0" w:color="auto" w:frame="1"/>
        </w:rPr>
      </w:pPr>
      <w:r w:rsidRPr="008610AA">
        <w:rPr>
          <w:rFonts w:ascii="Univers Next Pro" w:hAnsi="Univers Next Pro" w:cs="Arial"/>
          <w:sz w:val="20"/>
          <w:szCs w:val="20"/>
          <w:bdr w:val="none" w:sz="0" w:space="0" w:color="auto" w:frame="1"/>
        </w:rPr>
        <w:lastRenderedPageBreak/>
        <w:t xml:space="preserve">In seinen Videoskulpturen wird der Bildschirm selbst zum Material. Vor einigen Jahren begann Van der </w:t>
      </w:r>
      <w:proofErr w:type="spellStart"/>
      <w:r w:rsidRPr="008610AA">
        <w:rPr>
          <w:rFonts w:ascii="Univers Next Pro" w:hAnsi="Univers Next Pro" w:cs="Arial"/>
          <w:sz w:val="20"/>
          <w:szCs w:val="20"/>
          <w:bdr w:val="none" w:sz="0" w:space="0" w:color="auto" w:frame="1"/>
        </w:rPr>
        <w:t>Auwera</w:t>
      </w:r>
      <w:proofErr w:type="spellEnd"/>
      <w:r w:rsidRPr="008610AA">
        <w:rPr>
          <w:rFonts w:ascii="Univers Next Pro" w:hAnsi="Univers Next Pro" w:cs="Arial"/>
          <w:sz w:val="20"/>
          <w:szCs w:val="20"/>
          <w:bdr w:val="none" w:sz="0" w:space="0" w:color="auto" w:frame="1"/>
        </w:rPr>
        <w:t xml:space="preserve">, Screens bzw. Flachbild- schirme zu manipulieren und deren bildgebenden Filter zu zerschneiden. </w:t>
      </w:r>
      <w:proofErr w:type="spellStart"/>
      <w:r w:rsidRPr="008610AA">
        <w:rPr>
          <w:rFonts w:ascii="Univers Next Pro" w:hAnsi="Univers Next Pro" w:cs="Arial"/>
          <w:sz w:val="20"/>
          <w:szCs w:val="20"/>
          <w:bdr w:val="none" w:sz="0" w:space="0" w:color="auto" w:frame="1"/>
        </w:rPr>
        <w:t>Schliesslich</w:t>
      </w:r>
      <w:proofErr w:type="spellEnd"/>
      <w:r w:rsidRPr="008610AA">
        <w:rPr>
          <w:rFonts w:ascii="Univers Next Pro" w:hAnsi="Univers Next Pro" w:cs="Arial"/>
          <w:sz w:val="20"/>
          <w:szCs w:val="20"/>
          <w:bdr w:val="none" w:sz="0" w:space="0" w:color="auto" w:frame="1"/>
        </w:rPr>
        <w:t xml:space="preserve"> entfernte er ihn ganz und legte damit die </w:t>
      </w:r>
      <w:r w:rsidR="0041150C" w:rsidRPr="008610AA">
        <w:rPr>
          <w:rFonts w:ascii="Univers Next Pro" w:hAnsi="Univers Next Pro" w:cs="Arial"/>
          <w:sz w:val="20"/>
          <w:szCs w:val="20"/>
          <w:bdr w:val="none" w:sz="0" w:space="0" w:color="auto" w:frame="1"/>
        </w:rPr>
        <w:t>zugrundeliegende</w:t>
      </w:r>
      <w:r w:rsidRPr="008610AA">
        <w:rPr>
          <w:rFonts w:ascii="Univers Next Pro" w:hAnsi="Univers Next Pro" w:cs="Arial"/>
          <w:sz w:val="20"/>
          <w:szCs w:val="20"/>
          <w:bdr w:val="none" w:sz="0" w:space="0" w:color="auto" w:frame="1"/>
        </w:rPr>
        <w:t xml:space="preserve"> Mechanik o</w:t>
      </w:r>
      <w:r w:rsidR="007404ED" w:rsidRPr="008610AA">
        <w:rPr>
          <w:rFonts w:ascii="Univers Next Pro" w:hAnsi="Univers Next Pro" w:cs="Arial"/>
          <w:sz w:val="20"/>
          <w:szCs w:val="20"/>
          <w:bdr w:val="none" w:sz="0" w:space="0" w:color="auto" w:frame="1"/>
        </w:rPr>
        <w:t>ffen</w:t>
      </w:r>
      <w:r w:rsidRPr="008610AA">
        <w:rPr>
          <w:rFonts w:ascii="Univers Next Pro" w:hAnsi="Univers Next Pro" w:cs="Arial"/>
          <w:sz w:val="20"/>
          <w:szCs w:val="20"/>
          <w:bdr w:val="none" w:sz="0" w:space="0" w:color="auto" w:frame="1"/>
        </w:rPr>
        <w:t>. Der Bildschirm, das Fenster zur Realitä</w:t>
      </w:r>
      <w:r w:rsidRPr="008610AA">
        <w:rPr>
          <w:rFonts w:ascii="Univers Next Pro" w:eastAsia="Calibri" w:hAnsi="Univers Next Pro" w:cs="Calibri"/>
          <w:sz w:val="20"/>
          <w:szCs w:val="20"/>
          <w:bdr w:val="none" w:sz="0" w:space="0" w:color="auto" w:frame="1"/>
        </w:rPr>
        <w:t>t</w:t>
      </w:r>
      <w:r w:rsidRPr="008610AA">
        <w:rPr>
          <w:rFonts w:ascii="Univers Next Pro" w:hAnsi="Univers Next Pro" w:cs="Arial"/>
          <w:sz w:val="20"/>
          <w:szCs w:val="20"/>
          <w:bdr w:val="none" w:sz="0" w:space="0" w:color="auto" w:frame="1"/>
        </w:rPr>
        <w:t xml:space="preserve">, bot dem menschlichen Auge nur noch einen leeren Anblick. Sichtbar wurden die Aufnahmen erst wieder durch im Raum platzierte Filter, beispielsweise Glasplatten auf dem Boden oder auf Stativen, die mit dem Filter zum Polarisationsmittel wurden. Die darin erkennbaren Bildwelten erschienen als ein Kino des Negativs. Die Betrachterinnen und Betrachter werden in Van der </w:t>
      </w:r>
      <w:proofErr w:type="spellStart"/>
      <w:r w:rsidRPr="008610AA">
        <w:rPr>
          <w:rFonts w:ascii="Univers Next Pro" w:hAnsi="Univers Next Pro" w:cs="Arial"/>
          <w:sz w:val="20"/>
          <w:szCs w:val="20"/>
          <w:bdr w:val="none" w:sz="0" w:space="0" w:color="auto" w:frame="1"/>
        </w:rPr>
        <w:t>Auweras</w:t>
      </w:r>
      <w:proofErr w:type="spellEnd"/>
      <w:r w:rsidRPr="008610AA">
        <w:rPr>
          <w:rFonts w:ascii="Univers Next Pro" w:hAnsi="Univers Next Pro" w:cs="Arial"/>
          <w:sz w:val="20"/>
          <w:szCs w:val="20"/>
          <w:bdr w:val="none" w:sz="0" w:space="0" w:color="auto" w:frame="1"/>
        </w:rPr>
        <w:t xml:space="preserve"> Videoskulpturen zu aktiven Teilnehmen</w:t>
      </w:r>
      <w:r w:rsidR="00732E7D" w:rsidRPr="008610AA">
        <w:rPr>
          <w:rFonts w:ascii="Univers Next Pro" w:hAnsi="Univers Next Pro" w:cs="Arial"/>
          <w:sz w:val="20"/>
          <w:szCs w:val="20"/>
          <w:bdr w:val="none" w:sz="0" w:space="0" w:color="auto" w:frame="1"/>
        </w:rPr>
        <w:t>den, denn erst durch ihre Bewe</w:t>
      </w:r>
      <w:r w:rsidRPr="008610AA">
        <w:rPr>
          <w:rFonts w:ascii="Univers Next Pro" w:hAnsi="Univers Next Pro" w:cs="Arial"/>
          <w:sz w:val="20"/>
          <w:szCs w:val="20"/>
          <w:bdr w:val="none" w:sz="0" w:space="0" w:color="auto" w:frame="1"/>
        </w:rPr>
        <w:t>gung im Raum und das Finden des richtigen Blickwinkels</w:t>
      </w:r>
      <w:r w:rsidR="007404ED" w:rsidRPr="008610AA">
        <w:rPr>
          <w:rFonts w:ascii="Univers Next Pro" w:hAnsi="Univers Next Pro" w:cs="Arial"/>
          <w:sz w:val="20"/>
          <w:szCs w:val="20"/>
          <w:bdr w:val="none" w:sz="0" w:space="0" w:color="auto" w:frame="1"/>
        </w:rPr>
        <w:t xml:space="preserve"> </w:t>
      </w:r>
      <w:proofErr w:type="spellStart"/>
      <w:r w:rsidR="007404ED" w:rsidRPr="008610AA">
        <w:rPr>
          <w:rFonts w:ascii="Univers Next Pro" w:hAnsi="Univers Next Pro" w:cs="Arial"/>
          <w:sz w:val="20"/>
          <w:szCs w:val="20"/>
          <w:bdr w:val="none" w:sz="0" w:space="0" w:color="auto" w:frame="1"/>
        </w:rPr>
        <w:t>erschliesst</w:t>
      </w:r>
      <w:proofErr w:type="spellEnd"/>
      <w:r w:rsidR="007404ED" w:rsidRPr="008610AA">
        <w:rPr>
          <w:rFonts w:ascii="Univers Next Pro" w:hAnsi="Univers Next Pro" w:cs="Arial"/>
          <w:sz w:val="20"/>
          <w:szCs w:val="20"/>
          <w:bdr w:val="none" w:sz="0" w:space="0" w:color="auto" w:frame="1"/>
        </w:rPr>
        <w:t xml:space="preserve"> sich ihnen die zunä</w:t>
      </w:r>
      <w:r w:rsidR="007404ED" w:rsidRPr="008610AA">
        <w:rPr>
          <w:rFonts w:ascii="Univers Next Pro" w:eastAsia="Calibri" w:hAnsi="Univers Next Pro" w:cs="Calibri"/>
          <w:sz w:val="20"/>
          <w:szCs w:val="20"/>
          <w:bdr w:val="none" w:sz="0" w:space="0" w:color="auto" w:frame="1"/>
        </w:rPr>
        <w:t>c</w:t>
      </w:r>
      <w:r w:rsidR="007404ED" w:rsidRPr="008610AA">
        <w:rPr>
          <w:rFonts w:ascii="Univers Next Pro" w:hAnsi="Univers Next Pro" w:cs="Arial"/>
          <w:sz w:val="20"/>
          <w:szCs w:val="20"/>
          <w:bdr w:val="none" w:sz="0" w:space="0" w:color="auto" w:frame="1"/>
        </w:rPr>
        <w:t>hst</w:t>
      </w:r>
      <w:r w:rsidRPr="008610AA">
        <w:rPr>
          <w:rFonts w:ascii="Univers Next Pro" w:hAnsi="Univers Next Pro" w:cs="Arial"/>
          <w:sz w:val="20"/>
          <w:szCs w:val="20"/>
          <w:bdr w:val="none" w:sz="0" w:space="0" w:color="auto" w:frame="1"/>
        </w:rPr>
        <w:t xml:space="preserve"> unsichtbare Bilder</w:t>
      </w:r>
      <w:r w:rsidR="007404ED" w:rsidRPr="008610AA">
        <w:rPr>
          <w:rFonts w:ascii="Univers Next Pro" w:hAnsi="Univers Next Pro" w:cs="Arial"/>
          <w:sz w:val="20"/>
          <w:szCs w:val="20"/>
          <w:bdr w:val="none" w:sz="0" w:space="0" w:color="auto" w:frame="1"/>
        </w:rPr>
        <w:t>fl</w:t>
      </w:r>
      <w:r w:rsidRPr="008610AA">
        <w:rPr>
          <w:rFonts w:ascii="Univers Next Pro" w:hAnsi="Univers Next Pro" w:cs="Arial"/>
          <w:sz w:val="20"/>
          <w:szCs w:val="20"/>
          <w:bdr w:val="none" w:sz="0" w:space="0" w:color="auto" w:frame="1"/>
        </w:rPr>
        <w:t xml:space="preserve">ut. Damit wird auch der </w:t>
      </w:r>
      <w:r w:rsidR="007404ED" w:rsidRPr="008610AA">
        <w:rPr>
          <w:rFonts w:ascii="Univers Next Pro" w:hAnsi="Univers Next Pro" w:cs="Arial"/>
          <w:sz w:val="20"/>
          <w:szCs w:val="20"/>
          <w:bdr w:val="none" w:sz="0" w:space="0" w:color="auto" w:frame="1"/>
        </w:rPr>
        <w:t>K</w:t>
      </w:r>
      <w:r w:rsidR="007404ED" w:rsidRPr="008610AA">
        <w:rPr>
          <w:rFonts w:ascii="Univers Next Pro" w:eastAsia="Calibri" w:hAnsi="Univers Next Pro" w:cs="Calibri"/>
          <w:sz w:val="20"/>
          <w:szCs w:val="20"/>
          <w:bdr w:val="none" w:sz="0" w:space="0" w:color="auto" w:frame="1"/>
        </w:rPr>
        <w:t>ör</w:t>
      </w:r>
      <w:r w:rsidR="007404ED" w:rsidRPr="008610AA">
        <w:rPr>
          <w:rFonts w:ascii="Univers Next Pro" w:hAnsi="Univers Next Pro" w:cs="Arial"/>
          <w:sz w:val="20"/>
          <w:szCs w:val="20"/>
          <w:bdr w:val="none" w:sz="0" w:space="0" w:color="auto" w:frame="1"/>
        </w:rPr>
        <w:t>per</w:t>
      </w:r>
      <w:r w:rsidRPr="008610AA">
        <w:rPr>
          <w:rFonts w:ascii="Univers Next Pro" w:hAnsi="Univers Next Pro" w:cs="Arial"/>
          <w:sz w:val="20"/>
          <w:szCs w:val="20"/>
          <w:bdr w:val="none" w:sz="0" w:space="0" w:color="auto" w:frame="1"/>
        </w:rPr>
        <w:t xml:space="preserve"> zu einem </w:t>
      </w:r>
      <w:r w:rsidR="007404ED" w:rsidRPr="008610AA">
        <w:rPr>
          <w:rFonts w:ascii="Univers Next Pro" w:hAnsi="Univers Next Pro" w:cs="Arial"/>
          <w:sz w:val="20"/>
          <w:szCs w:val="20"/>
          <w:bdr w:val="none" w:sz="0" w:space="0" w:color="auto" w:frame="1"/>
        </w:rPr>
        <w:t>prim</w:t>
      </w:r>
      <w:r w:rsidR="007404ED" w:rsidRPr="008610AA">
        <w:rPr>
          <w:rFonts w:ascii="Univers Next Pro" w:eastAsia="Calibri" w:hAnsi="Univers Next Pro" w:cs="Calibri"/>
          <w:sz w:val="20"/>
          <w:szCs w:val="20"/>
          <w:bdr w:val="none" w:sz="0" w:space="0" w:color="auto" w:frame="1"/>
        </w:rPr>
        <w:t>är</w:t>
      </w:r>
      <w:r w:rsidR="007404ED" w:rsidRPr="008610AA">
        <w:rPr>
          <w:rFonts w:ascii="Univers Next Pro" w:hAnsi="Univers Next Pro" w:cs="Arial"/>
          <w:sz w:val="20"/>
          <w:szCs w:val="20"/>
          <w:bdr w:val="none" w:sz="0" w:space="0" w:color="auto" w:frame="1"/>
        </w:rPr>
        <w:t>en</w:t>
      </w:r>
      <w:r w:rsidRPr="008610AA">
        <w:rPr>
          <w:rFonts w:ascii="Univers Next Pro" w:hAnsi="Univers Next Pro" w:cs="Arial"/>
          <w:sz w:val="20"/>
          <w:szCs w:val="20"/>
          <w:bdr w:val="none" w:sz="0" w:space="0" w:color="auto" w:frame="1"/>
        </w:rPr>
        <w:t xml:space="preserve"> Ort des Wissens und der Auseinandersetzung.</w:t>
      </w:r>
      <w:r w:rsidR="005F5F9B" w:rsidRPr="008610AA">
        <w:rPr>
          <w:rFonts w:ascii="Univers Next Pro" w:hAnsi="Univers Next Pro" w:cs="Arial"/>
          <w:sz w:val="20"/>
          <w:szCs w:val="20"/>
          <w:bdr w:val="none" w:sz="0" w:space="0" w:color="auto" w:frame="1"/>
        </w:rPr>
        <w:t xml:space="preserve"> </w:t>
      </w:r>
    </w:p>
    <w:p w14:paraId="11AB4582" w14:textId="77777777" w:rsidR="00997DE0" w:rsidRDefault="00997DE0" w:rsidP="007404ED">
      <w:pPr>
        <w:rPr>
          <w:rFonts w:ascii="Univers Next Pro" w:hAnsi="Univers Next Pro" w:cs="Arial"/>
          <w:sz w:val="20"/>
          <w:szCs w:val="20"/>
          <w:bdr w:val="none" w:sz="0" w:space="0" w:color="auto" w:frame="1"/>
        </w:rPr>
      </w:pPr>
    </w:p>
    <w:p w14:paraId="59627B1B" w14:textId="16905BBF" w:rsidR="005F5F9B" w:rsidRPr="00997DE0" w:rsidRDefault="00DF59E2" w:rsidP="007404ED">
      <w:pPr>
        <w:rPr>
          <w:rFonts w:ascii="Univers Next Pro" w:hAnsi="Univers Next Pro" w:cs="Arial"/>
          <w:sz w:val="20"/>
          <w:szCs w:val="20"/>
          <w:bdr w:val="none" w:sz="0" w:space="0" w:color="auto" w:frame="1"/>
        </w:rPr>
      </w:pPr>
      <w:r w:rsidRPr="008610AA">
        <w:rPr>
          <w:rFonts w:ascii="Univers Next Pro" w:hAnsi="Univers Next Pro" w:cs="Arial"/>
          <w:sz w:val="20"/>
          <w:szCs w:val="20"/>
          <w:bdr w:val="none" w:sz="0" w:space="0" w:color="auto" w:frame="1"/>
        </w:rPr>
        <w:t xml:space="preserve">In seiner ersten Einzelausstellung in der Schweiz wird Van der </w:t>
      </w:r>
      <w:proofErr w:type="spellStart"/>
      <w:r w:rsidRPr="008610AA">
        <w:rPr>
          <w:rFonts w:ascii="Univers Next Pro" w:hAnsi="Univers Next Pro" w:cs="Arial"/>
          <w:sz w:val="20"/>
          <w:szCs w:val="20"/>
          <w:bdr w:val="none" w:sz="0" w:space="0" w:color="auto" w:frame="1"/>
        </w:rPr>
        <w:t>Auwera</w:t>
      </w:r>
      <w:proofErr w:type="spellEnd"/>
      <w:r w:rsidRPr="008610AA">
        <w:rPr>
          <w:rFonts w:ascii="Univers Next Pro" w:hAnsi="Univers Next Pro" w:cs="Arial"/>
          <w:sz w:val="20"/>
          <w:szCs w:val="20"/>
          <w:bdr w:val="none" w:sz="0" w:space="0" w:color="auto" w:frame="1"/>
        </w:rPr>
        <w:t xml:space="preserve"> mehrere neue Arbeiten </w:t>
      </w:r>
      <w:r w:rsidR="007404ED" w:rsidRPr="008610AA">
        <w:rPr>
          <w:rFonts w:ascii="Univers Next Pro" w:hAnsi="Univers Next Pro" w:cs="Arial"/>
          <w:sz w:val="20"/>
          <w:szCs w:val="20"/>
          <w:bdr w:val="none" w:sz="0" w:space="0" w:color="auto" w:frame="1"/>
        </w:rPr>
        <w:t>prä</w:t>
      </w:r>
      <w:r w:rsidR="007404ED" w:rsidRPr="008610AA">
        <w:rPr>
          <w:rFonts w:ascii="Univers Next Pro" w:eastAsia="Calibri" w:hAnsi="Univers Next Pro" w:cs="Calibri"/>
          <w:sz w:val="20"/>
          <w:szCs w:val="20"/>
          <w:bdr w:val="none" w:sz="0" w:space="0" w:color="auto" w:frame="1"/>
        </w:rPr>
        <w:t>s</w:t>
      </w:r>
      <w:r w:rsidR="007404ED" w:rsidRPr="008610AA">
        <w:rPr>
          <w:rFonts w:ascii="Univers Next Pro" w:hAnsi="Univers Next Pro" w:cs="Arial"/>
          <w:sz w:val="20"/>
          <w:szCs w:val="20"/>
          <w:bdr w:val="none" w:sz="0" w:space="0" w:color="auto" w:frame="1"/>
        </w:rPr>
        <w:t>entieren</w:t>
      </w:r>
      <w:r w:rsidRPr="008610AA">
        <w:rPr>
          <w:rFonts w:ascii="Univers Next Pro" w:hAnsi="Univers Next Pro" w:cs="Arial"/>
          <w:sz w:val="20"/>
          <w:szCs w:val="20"/>
          <w:bdr w:val="none" w:sz="0" w:space="0" w:color="auto" w:frame="1"/>
        </w:rPr>
        <w:t xml:space="preserve">. Eine neue Videoskulptur – vergleichbar mit der Arbeit </w:t>
      </w:r>
      <w:proofErr w:type="spellStart"/>
      <w:r w:rsidRPr="008610AA">
        <w:rPr>
          <w:rFonts w:ascii="Univers Next Pro" w:hAnsi="Univers Next Pro" w:cs="Arial"/>
          <w:i/>
          <w:sz w:val="20"/>
          <w:szCs w:val="20"/>
          <w:bdr w:val="none" w:sz="0" w:space="0" w:color="auto" w:frame="1"/>
        </w:rPr>
        <w:t>VideoSculpture</w:t>
      </w:r>
      <w:proofErr w:type="spellEnd"/>
      <w:r w:rsidRPr="008610AA">
        <w:rPr>
          <w:rFonts w:ascii="Univers Next Pro" w:hAnsi="Univers Next Pro" w:cs="Arial"/>
          <w:i/>
          <w:sz w:val="20"/>
          <w:szCs w:val="20"/>
          <w:bdr w:val="none" w:sz="0" w:space="0" w:color="auto" w:frame="1"/>
        </w:rPr>
        <w:t xml:space="preserve"> XIV (</w:t>
      </w:r>
      <w:proofErr w:type="spellStart"/>
      <w:r w:rsidRPr="008610AA">
        <w:rPr>
          <w:rFonts w:ascii="Univers Next Pro" w:hAnsi="Univers Next Pro" w:cs="Arial"/>
          <w:i/>
          <w:sz w:val="20"/>
          <w:szCs w:val="20"/>
          <w:bdr w:val="none" w:sz="0" w:space="0" w:color="auto" w:frame="1"/>
        </w:rPr>
        <w:t>Shudder</w:t>
      </w:r>
      <w:proofErr w:type="spellEnd"/>
      <w:r w:rsidRPr="008610AA">
        <w:rPr>
          <w:rFonts w:ascii="Univers Next Pro" w:hAnsi="Univers Next Pro" w:cs="Arial"/>
          <w:i/>
          <w:sz w:val="20"/>
          <w:szCs w:val="20"/>
          <w:bdr w:val="none" w:sz="0" w:space="0" w:color="auto" w:frame="1"/>
        </w:rPr>
        <w:t xml:space="preserve">) </w:t>
      </w:r>
      <w:r w:rsidRPr="008610AA">
        <w:rPr>
          <w:rFonts w:ascii="Univers Next Pro" w:hAnsi="Univers Next Pro" w:cs="Arial"/>
          <w:sz w:val="20"/>
          <w:szCs w:val="20"/>
          <w:bdr w:val="none" w:sz="0" w:space="0" w:color="auto" w:frame="1"/>
        </w:rPr>
        <w:t xml:space="preserve">von 2017 – widmet sich dem Einsatz von neuen Bildgebungsverfahren und dem Einsatz von </w:t>
      </w:r>
      <w:r w:rsidR="007404ED" w:rsidRPr="008610AA">
        <w:rPr>
          <w:rFonts w:ascii="Univers Next Pro" w:hAnsi="Univers Next Pro" w:cs="Arial"/>
          <w:sz w:val="20"/>
          <w:szCs w:val="20"/>
          <w:bdr w:val="none" w:sz="0" w:space="0" w:color="auto" w:frame="1"/>
        </w:rPr>
        <w:t>kü</w:t>
      </w:r>
      <w:r w:rsidR="007404ED" w:rsidRPr="008610AA">
        <w:rPr>
          <w:rFonts w:ascii="Univers Next Pro" w:eastAsia="Calibri" w:hAnsi="Univers Next Pro" w:cs="Calibri"/>
          <w:sz w:val="20"/>
          <w:szCs w:val="20"/>
          <w:bdr w:val="none" w:sz="0" w:space="0" w:color="auto" w:frame="1"/>
        </w:rPr>
        <w:t>n</w:t>
      </w:r>
      <w:r w:rsidR="007404ED" w:rsidRPr="008610AA">
        <w:rPr>
          <w:rFonts w:ascii="Univers Next Pro" w:hAnsi="Univers Next Pro" w:cs="Arial"/>
          <w:sz w:val="20"/>
          <w:szCs w:val="20"/>
          <w:bdr w:val="none" w:sz="0" w:space="0" w:color="auto" w:frame="1"/>
        </w:rPr>
        <w:t>stlicher</w:t>
      </w:r>
      <w:r w:rsidRPr="008610AA">
        <w:rPr>
          <w:rFonts w:ascii="Univers Next Pro" w:hAnsi="Univers Next Pro" w:cs="Arial"/>
          <w:sz w:val="20"/>
          <w:szCs w:val="20"/>
          <w:bdr w:val="none" w:sz="0" w:space="0" w:color="auto" w:frame="1"/>
        </w:rPr>
        <w:t xml:space="preserve"> Intelligenz. Die Arbeit ist als 2-Kanal-Videoinstallation geplant, deren Inhalte </w:t>
      </w:r>
      <w:r w:rsidR="007404ED" w:rsidRPr="008610AA">
        <w:rPr>
          <w:rFonts w:ascii="Univers Next Pro" w:eastAsia="Calibri" w:hAnsi="Univers Next Pro" w:cs="Calibri"/>
          <w:sz w:val="20"/>
          <w:szCs w:val="20"/>
          <w:bdr w:val="none" w:sz="0" w:space="0" w:color="auto" w:frame="1"/>
        </w:rPr>
        <w:t>üb</w:t>
      </w:r>
      <w:r w:rsidR="007404ED" w:rsidRPr="008610AA">
        <w:rPr>
          <w:rFonts w:ascii="Univers Next Pro" w:hAnsi="Univers Next Pro" w:cs="Arial"/>
          <w:sz w:val="20"/>
          <w:szCs w:val="20"/>
          <w:bdr w:val="none" w:sz="0" w:space="0" w:color="auto" w:frame="1"/>
        </w:rPr>
        <w:t xml:space="preserve">er eine </w:t>
      </w:r>
      <w:proofErr w:type="spellStart"/>
      <w:r w:rsidR="007404ED" w:rsidRPr="008610AA">
        <w:rPr>
          <w:rFonts w:ascii="Univers Next Pro" w:hAnsi="Univers Next Pro" w:cs="Arial"/>
          <w:sz w:val="20"/>
          <w:szCs w:val="20"/>
          <w:bdr w:val="none" w:sz="0" w:space="0" w:color="auto" w:frame="1"/>
        </w:rPr>
        <w:t>grosse</w:t>
      </w:r>
      <w:proofErr w:type="spellEnd"/>
      <w:r w:rsidR="007404ED" w:rsidRPr="008610AA">
        <w:rPr>
          <w:rFonts w:ascii="Univers Next Pro" w:hAnsi="Univers Next Pro" w:cs="Arial"/>
          <w:sz w:val="20"/>
          <w:szCs w:val="20"/>
          <w:bdr w:val="none" w:sz="0" w:space="0" w:color="auto" w:frame="1"/>
        </w:rPr>
        <w:t xml:space="preserve"> auf dem Boden befind</w:t>
      </w:r>
      <w:r w:rsidRPr="008610AA">
        <w:rPr>
          <w:rFonts w:ascii="Univers Next Pro" w:hAnsi="Univers Next Pro" w:cs="Arial"/>
          <w:sz w:val="20"/>
          <w:szCs w:val="20"/>
          <w:bdr w:val="none" w:sz="0" w:space="0" w:color="auto" w:frame="1"/>
        </w:rPr>
        <w:t xml:space="preserve">liche Glasplatte gesehen werden </w:t>
      </w:r>
      <w:r w:rsidR="007404ED" w:rsidRPr="008610AA">
        <w:rPr>
          <w:rFonts w:ascii="Univers Next Pro" w:hAnsi="Univers Next Pro" w:cs="Arial"/>
          <w:sz w:val="20"/>
          <w:szCs w:val="20"/>
          <w:bdr w:val="none" w:sz="0" w:space="0" w:color="auto" w:frame="1"/>
        </w:rPr>
        <w:t>k</w:t>
      </w:r>
      <w:r w:rsidR="007404ED" w:rsidRPr="008610AA">
        <w:rPr>
          <w:rFonts w:ascii="Univers Next Pro" w:eastAsia="Calibri" w:hAnsi="Univers Next Pro" w:cs="Calibri"/>
          <w:sz w:val="20"/>
          <w:szCs w:val="20"/>
          <w:bdr w:val="none" w:sz="0" w:space="0" w:color="auto" w:frame="1"/>
        </w:rPr>
        <w:t>ön</w:t>
      </w:r>
      <w:r w:rsidR="007404ED" w:rsidRPr="008610AA">
        <w:rPr>
          <w:rFonts w:ascii="Univers Next Pro" w:hAnsi="Univers Next Pro" w:cs="Arial"/>
          <w:sz w:val="20"/>
          <w:szCs w:val="20"/>
          <w:bdr w:val="none" w:sz="0" w:space="0" w:color="auto" w:frame="1"/>
        </w:rPr>
        <w:t>nen</w:t>
      </w:r>
      <w:r w:rsidRPr="008610AA">
        <w:rPr>
          <w:rFonts w:ascii="Univers Next Pro" w:hAnsi="Univers Next Pro" w:cs="Arial"/>
          <w:sz w:val="20"/>
          <w:szCs w:val="20"/>
          <w:bdr w:val="none" w:sz="0" w:space="0" w:color="auto" w:frame="1"/>
        </w:rPr>
        <w:t>.</w:t>
      </w:r>
      <w:r w:rsidR="007404ED" w:rsidRPr="008610AA">
        <w:rPr>
          <w:rFonts w:ascii="Univers Next Pro" w:hAnsi="Univers Next Pro" w:cs="Arial"/>
          <w:sz w:val="20"/>
          <w:szCs w:val="20"/>
          <w:bdr w:val="none" w:sz="0" w:space="0" w:color="auto" w:frame="1"/>
        </w:rPr>
        <w:t xml:space="preserve"> </w:t>
      </w:r>
      <w:r w:rsidR="00997DE0" w:rsidRPr="00997DE0">
        <w:rPr>
          <w:rFonts w:ascii="Univers Next Pro" w:hAnsi="Univers Next Pro" w:cs="Arial"/>
          <w:sz w:val="20"/>
          <w:szCs w:val="20"/>
        </w:rPr>
        <w:t xml:space="preserve">Gezeigt werden auch die Arbeiten </w:t>
      </w:r>
      <w:r w:rsidR="00997DE0" w:rsidRPr="00997DE0">
        <w:rPr>
          <w:rFonts w:ascii="Univers Next Pro" w:eastAsiaTheme="minorEastAsia" w:hAnsi="Univers Next Pro" w:cs="Arial"/>
          <w:i/>
          <w:sz w:val="20"/>
          <w:szCs w:val="20"/>
          <w:lang w:eastAsia="en-US"/>
        </w:rPr>
        <w:t xml:space="preserve">The Death </w:t>
      </w:r>
      <w:proofErr w:type="spellStart"/>
      <w:r w:rsidR="00997DE0" w:rsidRPr="00997DE0">
        <w:rPr>
          <w:rFonts w:ascii="Univers Next Pro" w:eastAsiaTheme="minorEastAsia" w:hAnsi="Univers Next Pro" w:cs="Arial"/>
          <w:i/>
          <w:sz w:val="20"/>
          <w:szCs w:val="20"/>
          <w:lang w:eastAsia="en-US"/>
        </w:rPr>
        <w:t>of</w:t>
      </w:r>
      <w:proofErr w:type="spellEnd"/>
      <w:r w:rsidR="00997DE0" w:rsidRPr="00997DE0">
        <w:rPr>
          <w:rFonts w:ascii="Univers Next Pro" w:eastAsiaTheme="minorEastAsia" w:hAnsi="Univers Next Pro" w:cs="Arial"/>
          <w:i/>
          <w:sz w:val="20"/>
          <w:szCs w:val="20"/>
          <w:lang w:eastAsia="en-US"/>
        </w:rPr>
        <w:t xml:space="preserve"> K9 </w:t>
      </w:r>
      <w:proofErr w:type="spellStart"/>
      <w:r w:rsidR="00997DE0" w:rsidRPr="00997DE0">
        <w:rPr>
          <w:rFonts w:ascii="Univers Next Pro" w:eastAsiaTheme="minorEastAsia" w:hAnsi="Univers Next Pro" w:cs="Arial"/>
          <w:i/>
          <w:sz w:val="20"/>
          <w:szCs w:val="20"/>
          <w:lang w:eastAsia="en-US"/>
        </w:rPr>
        <w:t>Cigo</w:t>
      </w:r>
      <w:proofErr w:type="spellEnd"/>
      <w:r w:rsidR="00997DE0" w:rsidRPr="00997DE0">
        <w:rPr>
          <w:rFonts w:ascii="Univers Next Pro" w:hAnsi="Univers Next Pro" w:cs="Arial"/>
          <w:sz w:val="20"/>
          <w:szCs w:val="20"/>
        </w:rPr>
        <w:t xml:space="preserve"> (2019) und </w:t>
      </w:r>
      <w:r w:rsidR="00997DE0" w:rsidRPr="00997DE0">
        <w:rPr>
          <w:rFonts w:ascii="Univers Next Pro" w:hAnsi="Univers Next Pro" w:cs="Arial"/>
          <w:i/>
          <w:sz w:val="20"/>
          <w:szCs w:val="20"/>
        </w:rPr>
        <w:t xml:space="preserve">The Sky </w:t>
      </w:r>
      <w:proofErr w:type="spellStart"/>
      <w:r w:rsidR="00997DE0" w:rsidRPr="00997DE0">
        <w:rPr>
          <w:rFonts w:ascii="Univers Next Pro" w:hAnsi="Univers Next Pro" w:cs="Arial"/>
          <w:i/>
          <w:sz w:val="20"/>
          <w:szCs w:val="20"/>
        </w:rPr>
        <w:t>Is</w:t>
      </w:r>
      <w:proofErr w:type="spellEnd"/>
      <w:r w:rsidR="00997DE0" w:rsidRPr="00997DE0">
        <w:rPr>
          <w:rFonts w:ascii="Univers Next Pro" w:hAnsi="Univers Next Pro" w:cs="Arial"/>
          <w:i/>
          <w:sz w:val="20"/>
          <w:szCs w:val="20"/>
        </w:rPr>
        <w:t xml:space="preserve"> on </w:t>
      </w:r>
      <w:proofErr w:type="spellStart"/>
      <w:r w:rsidR="00997DE0" w:rsidRPr="00997DE0">
        <w:rPr>
          <w:rFonts w:ascii="Univers Next Pro" w:hAnsi="Univers Next Pro" w:cs="Arial"/>
          <w:i/>
          <w:sz w:val="20"/>
          <w:szCs w:val="20"/>
        </w:rPr>
        <w:t>Fire</w:t>
      </w:r>
      <w:proofErr w:type="spellEnd"/>
      <w:r w:rsidR="00997DE0" w:rsidRPr="00997DE0">
        <w:rPr>
          <w:rFonts w:ascii="Univers Next Pro" w:hAnsi="Univers Next Pro" w:cs="Arial"/>
          <w:sz w:val="20"/>
          <w:szCs w:val="20"/>
        </w:rPr>
        <w:t xml:space="preserve"> (2019). Beide kreisen um die Tragödie des </w:t>
      </w:r>
      <w:r w:rsidR="00997DE0" w:rsidRPr="00997DE0">
        <w:rPr>
          <w:rFonts w:ascii="Univers Next Pro" w:eastAsiaTheme="minorEastAsia" w:hAnsi="Univers Next Pro" w:cs="Arial"/>
          <w:sz w:val="20"/>
          <w:szCs w:val="20"/>
          <w:lang w:eastAsia="en-US"/>
        </w:rPr>
        <w:t xml:space="preserve">Schulmassakers von </w:t>
      </w:r>
      <w:proofErr w:type="spellStart"/>
      <w:r w:rsidR="00997DE0" w:rsidRPr="00997DE0">
        <w:rPr>
          <w:rFonts w:ascii="Univers Next Pro" w:eastAsiaTheme="minorEastAsia" w:hAnsi="Univers Next Pro" w:cs="Arial"/>
          <w:sz w:val="20"/>
          <w:szCs w:val="20"/>
          <w:lang w:eastAsia="en-US"/>
        </w:rPr>
        <w:t>Parkland</w:t>
      </w:r>
      <w:proofErr w:type="spellEnd"/>
      <w:r w:rsidR="00997DE0" w:rsidRPr="00997DE0">
        <w:rPr>
          <w:rFonts w:ascii="Univers Next Pro" w:eastAsiaTheme="minorEastAsia" w:hAnsi="Univers Next Pro" w:cs="Arial"/>
          <w:sz w:val="20"/>
          <w:szCs w:val="20"/>
          <w:lang w:eastAsia="en-US"/>
        </w:rPr>
        <w:t xml:space="preserve"> in Florida 2018. Sie basieren auf Material, das mit Handys aufgenommen bzw. produziert wurde – Videomaterial, das von Tatzeugen oder Schaulustigen über den Streaming-Dienst </w:t>
      </w:r>
      <w:proofErr w:type="spellStart"/>
      <w:r w:rsidR="00997DE0" w:rsidRPr="00997DE0">
        <w:rPr>
          <w:rFonts w:ascii="Univers Next Pro" w:eastAsiaTheme="minorEastAsia" w:hAnsi="Univers Next Pro" w:cs="Arial"/>
          <w:sz w:val="20"/>
          <w:szCs w:val="20"/>
          <w:lang w:eastAsia="en-US"/>
        </w:rPr>
        <w:t>Periscope</w:t>
      </w:r>
      <w:proofErr w:type="spellEnd"/>
      <w:r w:rsidR="00997DE0" w:rsidRPr="00997DE0">
        <w:rPr>
          <w:rFonts w:ascii="Univers Next Pro" w:eastAsiaTheme="minorEastAsia" w:hAnsi="Univers Next Pro" w:cs="Arial"/>
          <w:sz w:val="20"/>
          <w:szCs w:val="20"/>
          <w:lang w:eastAsia="en-US"/>
        </w:rPr>
        <w:t xml:space="preserve"> verbreitet wurde oder 3D-Scans von Szenarien, die Van der </w:t>
      </w:r>
      <w:proofErr w:type="spellStart"/>
      <w:r w:rsidR="00997DE0" w:rsidRPr="00997DE0">
        <w:rPr>
          <w:rFonts w:ascii="Univers Next Pro" w:eastAsiaTheme="minorEastAsia" w:hAnsi="Univers Next Pro" w:cs="Arial"/>
          <w:sz w:val="20"/>
          <w:szCs w:val="20"/>
          <w:lang w:eastAsia="en-US"/>
        </w:rPr>
        <w:t>Auwera</w:t>
      </w:r>
      <w:proofErr w:type="spellEnd"/>
      <w:r w:rsidR="00997DE0" w:rsidRPr="00997DE0">
        <w:rPr>
          <w:rFonts w:ascii="Univers Next Pro" w:eastAsiaTheme="minorEastAsia" w:hAnsi="Univers Next Pro" w:cs="Arial"/>
          <w:sz w:val="20"/>
          <w:szCs w:val="20"/>
          <w:lang w:eastAsia="en-US"/>
        </w:rPr>
        <w:t xml:space="preserve"> vor Ort mittels einer App selbst gemacht hat. </w:t>
      </w:r>
      <w:r w:rsidR="00997DE0" w:rsidRPr="00997DE0">
        <w:rPr>
          <w:rFonts w:ascii="Univers Next Pro" w:hAnsi="Univers Next Pro" w:cs="Arial"/>
          <w:sz w:val="20"/>
          <w:szCs w:val="20"/>
        </w:rPr>
        <w:t>Aus diesen realen Versatzstücken basierend auf tausenden von vor Ort aufgenommenen Standbildern schafft der Künstler seine digitale Bildwelt.</w:t>
      </w:r>
      <w:r w:rsidR="00997DE0">
        <w:rPr>
          <w:rFonts w:ascii="Univers Next Pro" w:hAnsi="Univers Next Pro" w:cs="Arial"/>
          <w:sz w:val="20"/>
          <w:szCs w:val="20"/>
        </w:rPr>
        <w:t xml:space="preserve"> </w:t>
      </w:r>
      <w:proofErr w:type="gramStart"/>
      <w:r w:rsidR="00997DE0">
        <w:rPr>
          <w:rFonts w:ascii="Univers Next Pro" w:hAnsi="Univers Next Pro" w:cs="Arial"/>
          <w:sz w:val="20"/>
          <w:szCs w:val="20"/>
        </w:rPr>
        <w:t>Ein weitere neue Arbeit</w:t>
      </w:r>
      <w:proofErr w:type="gramEnd"/>
      <w:r w:rsidR="00997DE0">
        <w:rPr>
          <w:rFonts w:ascii="Univers Next Pro" w:hAnsi="Univers Next Pro" w:cs="Arial"/>
          <w:sz w:val="20"/>
          <w:szCs w:val="20"/>
        </w:rPr>
        <w:t xml:space="preserve"> befasst sich mit dem Einsatz von Künstlicher Intelligenz. </w:t>
      </w:r>
    </w:p>
    <w:p w14:paraId="3D9713F0" w14:textId="67E4A13F" w:rsidR="00997DE0" w:rsidRPr="00997DE0" w:rsidRDefault="00997DE0" w:rsidP="007404ED">
      <w:pPr>
        <w:rPr>
          <w:rFonts w:ascii="Univers Next Pro" w:hAnsi="Univers Next Pro" w:cs="Arial"/>
          <w:sz w:val="20"/>
          <w:szCs w:val="20"/>
          <w:bdr w:val="none" w:sz="0" w:space="0" w:color="auto" w:frame="1"/>
        </w:rPr>
      </w:pPr>
    </w:p>
    <w:p w14:paraId="25F011FD" w14:textId="56BAF266" w:rsidR="00997DE0" w:rsidRPr="00997DE0" w:rsidRDefault="00997DE0" w:rsidP="00997DE0">
      <w:pPr>
        <w:widowControl w:val="0"/>
        <w:autoSpaceDE w:val="0"/>
        <w:autoSpaceDN w:val="0"/>
        <w:adjustRightInd w:val="0"/>
        <w:rPr>
          <w:rFonts w:ascii="Univers Next Pro" w:eastAsiaTheme="minorEastAsia" w:hAnsi="Univers Next Pro" w:cs="Arial"/>
          <w:sz w:val="20"/>
          <w:szCs w:val="20"/>
          <w:lang w:eastAsia="en-US"/>
        </w:rPr>
      </w:pPr>
      <w:r w:rsidRPr="00997DE0">
        <w:rPr>
          <w:rFonts w:ascii="Univers Next Pro" w:eastAsiaTheme="minorEastAsia" w:hAnsi="Univers Next Pro" w:cs="Arial"/>
          <w:sz w:val="20"/>
          <w:szCs w:val="20"/>
          <w:lang w:eastAsia="en-US"/>
        </w:rPr>
        <w:t xml:space="preserve">Emmanuel Van der </w:t>
      </w:r>
      <w:proofErr w:type="spellStart"/>
      <w:r w:rsidRPr="00997DE0">
        <w:rPr>
          <w:rFonts w:ascii="Univers Next Pro" w:eastAsiaTheme="minorEastAsia" w:hAnsi="Univers Next Pro" w:cs="Arial"/>
          <w:sz w:val="20"/>
          <w:szCs w:val="20"/>
          <w:lang w:eastAsia="en-US"/>
        </w:rPr>
        <w:t>Auwera</w:t>
      </w:r>
      <w:proofErr w:type="spellEnd"/>
      <w:r>
        <w:rPr>
          <w:rFonts w:ascii="Univers Next Pro" w:eastAsiaTheme="minorEastAsia" w:hAnsi="Univers Next Pro" w:cs="Arial"/>
          <w:sz w:val="20"/>
          <w:szCs w:val="20"/>
          <w:lang w:eastAsia="en-US"/>
        </w:rPr>
        <w:t xml:space="preserve"> </w:t>
      </w:r>
      <w:r w:rsidRPr="00997DE0">
        <w:rPr>
          <w:rFonts w:ascii="Univers Next Pro" w:eastAsiaTheme="minorEastAsia" w:hAnsi="Univers Next Pro" w:cs="Arial"/>
          <w:sz w:val="20"/>
          <w:szCs w:val="20"/>
          <w:lang w:eastAsia="en-US"/>
        </w:rPr>
        <w:t xml:space="preserve">lebt und arbeitet in Brüssel, Belgien. 2015 war er Preisträger der Hochschule für Bildende Künste (HISK) in Gent und erhielt im selben Jahr den </w:t>
      </w:r>
      <w:proofErr w:type="spellStart"/>
      <w:r w:rsidRPr="00997DE0">
        <w:rPr>
          <w:rFonts w:ascii="Univers Next Pro" w:eastAsiaTheme="minorEastAsia" w:hAnsi="Univers Next Pro" w:cs="Arial"/>
          <w:sz w:val="20"/>
          <w:szCs w:val="20"/>
          <w:lang w:eastAsia="en-US"/>
        </w:rPr>
        <w:t>Langui</w:t>
      </w:r>
      <w:proofErr w:type="spellEnd"/>
      <w:r w:rsidRPr="00997DE0">
        <w:rPr>
          <w:rFonts w:ascii="Univers Next Pro" w:eastAsiaTheme="minorEastAsia" w:hAnsi="Univers Next Pro" w:cs="Arial"/>
          <w:sz w:val="20"/>
          <w:szCs w:val="20"/>
          <w:lang w:eastAsia="en-US"/>
        </w:rPr>
        <w:t xml:space="preserve">-Preis für junge belgische Kunst. Seine Arbeiten wurden in zahlreichen Ausstellungen gezeigt, wie beispielsweise WIELS (Brüssel, Belgien), </w:t>
      </w:r>
      <w:proofErr w:type="spellStart"/>
      <w:r w:rsidRPr="00997DE0">
        <w:rPr>
          <w:rFonts w:ascii="Univers Next Pro" w:eastAsiaTheme="minorEastAsia" w:hAnsi="Univers Next Pro" w:cs="Arial"/>
          <w:sz w:val="20"/>
          <w:szCs w:val="20"/>
          <w:lang w:eastAsia="en-US"/>
        </w:rPr>
        <w:t>Centre</w:t>
      </w:r>
      <w:proofErr w:type="spellEnd"/>
      <w:r w:rsidRPr="00997DE0">
        <w:rPr>
          <w:rFonts w:ascii="Univers Next Pro" w:eastAsiaTheme="minorEastAsia" w:hAnsi="Univers Next Pro" w:cs="Arial"/>
          <w:sz w:val="20"/>
          <w:szCs w:val="20"/>
          <w:lang w:eastAsia="en-US"/>
        </w:rPr>
        <w:t xml:space="preserve"> Pompidou (Paris, Frankreich), Palais de Tokyo (Paris, Frankreich), </w:t>
      </w:r>
      <w:proofErr w:type="spellStart"/>
      <w:r w:rsidRPr="00997DE0">
        <w:rPr>
          <w:rFonts w:ascii="Univers Next Pro" w:eastAsiaTheme="minorEastAsia" w:hAnsi="Univers Next Pro" w:cs="Arial"/>
          <w:sz w:val="20"/>
          <w:szCs w:val="20"/>
          <w:lang w:eastAsia="en-US"/>
        </w:rPr>
        <w:t>Centro</w:t>
      </w:r>
      <w:proofErr w:type="spellEnd"/>
      <w:r w:rsidRPr="00997DE0">
        <w:rPr>
          <w:rFonts w:ascii="Univers Next Pro" w:eastAsiaTheme="minorEastAsia" w:hAnsi="Univers Next Pro" w:cs="Arial"/>
          <w:sz w:val="20"/>
          <w:szCs w:val="20"/>
          <w:lang w:eastAsia="en-US"/>
        </w:rPr>
        <w:t xml:space="preserve"> per </w:t>
      </w:r>
      <w:proofErr w:type="spellStart"/>
      <w:r w:rsidRPr="00997DE0">
        <w:rPr>
          <w:rFonts w:ascii="Univers Next Pro" w:eastAsiaTheme="minorEastAsia" w:hAnsi="Univers Next Pro" w:cs="Arial"/>
          <w:sz w:val="20"/>
          <w:szCs w:val="20"/>
          <w:lang w:eastAsia="en-US"/>
        </w:rPr>
        <w:t>l'Arte</w:t>
      </w:r>
      <w:proofErr w:type="spellEnd"/>
      <w:r w:rsidRPr="00997DE0">
        <w:rPr>
          <w:rFonts w:ascii="Univers Next Pro" w:eastAsiaTheme="minorEastAsia" w:hAnsi="Univers Next Pro" w:cs="Arial"/>
          <w:sz w:val="20"/>
          <w:szCs w:val="20"/>
          <w:lang w:eastAsia="en-US"/>
        </w:rPr>
        <w:t xml:space="preserve"> </w:t>
      </w:r>
      <w:proofErr w:type="spellStart"/>
      <w:r w:rsidRPr="00997DE0">
        <w:rPr>
          <w:rFonts w:ascii="Univers Next Pro" w:eastAsiaTheme="minorEastAsia" w:hAnsi="Univers Next Pro" w:cs="Arial"/>
          <w:sz w:val="20"/>
          <w:szCs w:val="20"/>
          <w:lang w:eastAsia="en-US"/>
        </w:rPr>
        <w:t>Contemporanea</w:t>
      </w:r>
      <w:proofErr w:type="spellEnd"/>
      <w:r w:rsidRPr="00997DE0">
        <w:rPr>
          <w:rFonts w:ascii="Univers Next Pro" w:eastAsiaTheme="minorEastAsia" w:hAnsi="Univers Next Pro" w:cs="Arial"/>
          <w:sz w:val="20"/>
          <w:szCs w:val="20"/>
          <w:lang w:eastAsia="en-US"/>
        </w:rPr>
        <w:t xml:space="preserve"> Luigi </w:t>
      </w:r>
      <w:proofErr w:type="spellStart"/>
      <w:r w:rsidRPr="00997DE0">
        <w:rPr>
          <w:rFonts w:ascii="Univers Next Pro" w:eastAsiaTheme="minorEastAsia" w:hAnsi="Univers Next Pro" w:cs="Arial"/>
          <w:sz w:val="20"/>
          <w:szCs w:val="20"/>
          <w:lang w:eastAsia="en-US"/>
        </w:rPr>
        <w:t>Pecci</w:t>
      </w:r>
      <w:proofErr w:type="spellEnd"/>
      <w:r w:rsidRPr="00997DE0">
        <w:rPr>
          <w:rFonts w:ascii="Univers Next Pro" w:eastAsiaTheme="minorEastAsia" w:hAnsi="Univers Next Pro" w:cs="Arial"/>
          <w:sz w:val="20"/>
          <w:szCs w:val="20"/>
          <w:lang w:eastAsia="en-US"/>
        </w:rPr>
        <w:t xml:space="preserve"> (Prato, Italien), Ars </w:t>
      </w:r>
      <w:proofErr w:type="spellStart"/>
      <w:r w:rsidRPr="00997DE0">
        <w:rPr>
          <w:rFonts w:ascii="Univers Next Pro" w:eastAsiaTheme="minorEastAsia" w:hAnsi="Univers Next Pro" w:cs="Arial"/>
          <w:sz w:val="20"/>
          <w:szCs w:val="20"/>
          <w:lang w:eastAsia="en-US"/>
        </w:rPr>
        <w:t>Electronica</w:t>
      </w:r>
      <w:proofErr w:type="spellEnd"/>
      <w:r w:rsidRPr="00997DE0">
        <w:rPr>
          <w:rFonts w:ascii="Univers Next Pro" w:eastAsiaTheme="minorEastAsia" w:hAnsi="Univers Next Pro" w:cs="Arial"/>
          <w:sz w:val="20"/>
          <w:szCs w:val="20"/>
          <w:lang w:eastAsia="en-US"/>
        </w:rPr>
        <w:t xml:space="preserve"> (Linz, Österreich), Casino Luxemburg - Forum </w:t>
      </w:r>
      <w:proofErr w:type="spellStart"/>
      <w:r w:rsidRPr="00997DE0">
        <w:rPr>
          <w:rFonts w:ascii="Univers Next Pro" w:eastAsiaTheme="minorEastAsia" w:hAnsi="Univers Next Pro" w:cs="Arial"/>
          <w:sz w:val="20"/>
          <w:szCs w:val="20"/>
          <w:lang w:eastAsia="en-US"/>
        </w:rPr>
        <w:t>d'art</w:t>
      </w:r>
      <w:proofErr w:type="spellEnd"/>
      <w:r w:rsidRPr="00997DE0">
        <w:rPr>
          <w:rFonts w:ascii="Univers Next Pro" w:eastAsiaTheme="minorEastAsia" w:hAnsi="Univers Next Pro" w:cs="Arial"/>
          <w:sz w:val="20"/>
          <w:szCs w:val="20"/>
          <w:lang w:eastAsia="en-US"/>
        </w:rPr>
        <w:t xml:space="preserve"> </w:t>
      </w:r>
      <w:proofErr w:type="spellStart"/>
      <w:r w:rsidRPr="00997DE0">
        <w:rPr>
          <w:rFonts w:ascii="Univers Next Pro" w:eastAsiaTheme="minorEastAsia" w:hAnsi="Univers Next Pro" w:cs="Arial"/>
          <w:sz w:val="20"/>
          <w:szCs w:val="20"/>
          <w:lang w:eastAsia="en-US"/>
        </w:rPr>
        <w:t>contemporain</w:t>
      </w:r>
      <w:proofErr w:type="spellEnd"/>
      <w:r w:rsidRPr="00997DE0">
        <w:rPr>
          <w:rFonts w:ascii="Univers Next Pro" w:eastAsiaTheme="minorEastAsia" w:hAnsi="Univers Next Pro" w:cs="Arial"/>
          <w:sz w:val="20"/>
          <w:szCs w:val="20"/>
          <w:lang w:eastAsia="en-US"/>
        </w:rPr>
        <w:t xml:space="preserve"> (Luxemburg-Stadt, Luxemburg), und </w:t>
      </w:r>
      <w:proofErr w:type="spellStart"/>
      <w:r w:rsidRPr="00997DE0">
        <w:rPr>
          <w:rFonts w:ascii="Univers Next Pro" w:eastAsiaTheme="minorEastAsia" w:hAnsi="Univers Next Pro" w:cs="Arial"/>
          <w:sz w:val="20"/>
          <w:szCs w:val="20"/>
          <w:lang w:eastAsia="en-US"/>
        </w:rPr>
        <w:t>Mu.ZEE</w:t>
      </w:r>
      <w:proofErr w:type="spellEnd"/>
      <w:r w:rsidRPr="00997DE0">
        <w:rPr>
          <w:rFonts w:ascii="Univers Next Pro" w:eastAsiaTheme="minorEastAsia" w:hAnsi="Univers Next Pro" w:cs="Arial"/>
          <w:sz w:val="20"/>
          <w:szCs w:val="20"/>
          <w:lang w:eastAsia="en-US"/>
        </w:rPr>
        <w:t xml:space="preserve"> (Ostende, Belgien). </w:t>
      </w:r>
      <w:proofErr w:type="gramStart"/>
      <w:r w:rsidRPr="00997DE0">
        <w:rPr>
          <w:rFonts w:ascii="Univers Next Pro" w:eastAsiaTheme="minorEastAsia" w:hAnsi="Univers Next Pro" w:cs="Arial"/>
          <w:sz w:val="20"/>
          <w:szCs w:val="20"/>
          <w:lang w:eastAsia="en-US"/>
        </w:rPr>
        <w:t>Sein Werke</w:t>
      </w:r>
      <w:proofErr w:type="gramEnd"/>
      <w:r w:rsidRPr="00997DE0">
        <w:rPr>
          <w:rFonts w:ascii="Univers Next Pro" w:eastAsiaTheme="minorEastAsia" w:hAnsi="Univers Next Pro" w:cs="Arial"/>
          <w:sz w:val="20"/>
          <w:szCs w:val="20"/>
          <w:lang w:eastAsia="en-US"/>
        </w:rPr>
        <w:t xml:space="preserve"> befinden sich in wichtigen Sammlungen, wie beispielsweise dem Dallas Museum </w:t>
      </w:r>
      <w:proofErr w:type="spellStart"/>
      <w:r w:rsidRPr="00997DE0">
        <w:rPr>
          <w:rFonts w:ascii="Univers Next Pro" w:eastAsiaTheme="minorEastAsia" w:hAnsi="Univers Next Pro" w:cs="Arial"/>
          <w:sz w:val="20"/>
          <w:szCs w:val="20"/>
          <w:lang w:eastAsia="en-US"/>
        </w:rPr>
        <w:t>of</w:t>
      </w:r>
      <w:proofErr w:type="spellEnd"/>
      <w:r w:rsidRPr="00997DE0">
        <w:rPr>
          <w:rFonts w:ascii="Univers Next Pro" w:eastAsiaTheme="minorEastAsia" w:hAnsi="Univers Next Pro" w:cs="Arial"/>
          <w:sz w:val="20"/>
          <w:szCs w:val="20"/>
          <w:lang w:eastAsia="en-US"/>
        </w:rPr>
        <w:t xml:space="preserve"> Art (Dallas, TX, USA), KANAL </w:t>
      </w:r>
      <w:proofErr w:type="spellStart"/>
      <w:r w:rsidRPr="00997DE0">
        <w:rPr>
          <w:rFonts w:ascii="Univers Next Pro" w:eastAsiaTheme="minorEastAsia" w:hAnsi="Univers Next Pro" w:cs="Arial"/>
          <w:sz w:val="20"/>
          <w:szCs w:val="20"/>
          <w:lang w:eastAsia="en-US"/>
        </w:rPr>
        <w:t>Centre</w:t>
      </w:r>
      <w:proofErr w:type="spellEnd"/>
      <w:r w:rsidRPr="00997DE0">
        <w:rPr>
          <w:rFonts w:ascii="Univers Next Pro" w:eastAsiaTheme="minorEastAsia" w:hAnsi="Univers Next Pro" w:cs="Arial"/>
          <w:sz w:val="20"/>
          <w:szCs w:val="20"/>
          <w:lang w:eastAsia="en-US"/>
        </w:rPr>
        <w:t xml:space="preserve"> - Pompidou (Brüssel, Belgien), </w:t>
      </w:r>
      <w:proofErr w:type="spellStart"/>
      <w:r w:rsidRPr="00997DE0">
        <w:rPr>
          <w:rFonts w:ascii="Univers Next Pro" w:eastAsiaTheme="minorEastAsia" w:hAnsi="Univers Next Pro" w:cs="Arial"/>
          <w:sz w:val="20"/>
          <w:szCs w:val="20"/>
          <w:lang w:eastAsia="en-US"/>
        </w:rPr>
        <w:t>Mu.ZEE</w:t>
      </w:r>
      <w:proofErr w:type="spellEnd"/>
      <w:r w:rsidRPr="00997DE0">
        <w:rPr>
          <w:rFonts w:ascii="Univers Next Pro" w:eastAsiaTheme="minorEastAsia" w:hAnsi="Univers Next Pro" w:cs="Arial"/>
          <w:sz w:val="20"/>
          <w:szCs w:val="20"/>
          <w:lang w:eastAsia="en-US"/>
        </w:rPr>
        <w:t xml:space="preserve"> (Ostende, Belgien) oder dem Jordan Schnitzer Museum </w:t>
      </w:r>
      <w:proofErr w:type="spellStart"/>
      <w:r w:rsidRPr="00997DE0">
        <w:rPr>
          <w:rFonts w:ascii="Univers Next Pro" w:eastAsiaTheme="minorEastAsia" w:hAnsi="Univers Next Pro" w:cs="Arial"/>
          <w:sz w:val="20"/>
          <w:szCs w:val="20"/>
          <w:lang w:eastAsia="en-US"/>
        </w:rPr>
        <w:t>of</w:t>
      </w:r>
      <w:proofErr w:type="spellEnd"/>
      <w:r w:rsidRPr="00997DE0">
        <w:rPr>
          <w:rFonts w:ascii="Univers Next Pro" w:eastAsiaTheme="minorEastAsia" w:hAnsi="Univers Next Pro" w:cs="Arial"/>
          <w:sz w:val="20"/>
          <w:szCs w:val="20"/>
          <w:lang w:eastAsia="en-US"/>
        </w:rPr>
        <w:t xml:space="preserve"> Art (Eugene, OR, USA). 2019 hatte der Künstler seine erste Einzelpräsentation in den Vereinigten Staaten mit „White Noise at 214 Projects“ (Dallas, TX), worauf zwei Einzelausstellungen in Brüssel bei Harlan </w:t>
      </w:r>
      <w:proofErr w:type="spellStart"/>
      <w:r w:rsidRPr="00997DE0">
        <w:rPr>
          <w:rFonts w:ascii="Univers Next Pro" w:eastAsiaTheme="minorEastAsia" w:hAnsi="Univers Next Pro" w:cs="Arial"/>
          <w:sz w:val="20"/>
          <w:szCs w:val="20"/>
          <w:lang w:eastAsia="en-US"/>
        </w:rPr>
        <w:t>Levey</w:t>
      </w:r>
      <w:proofErr w:type="spellEnd"/>
      <w:r w:rsidRPr="00997DE0">
        <w:rPr>
          <w:rFonts w:ascii="Univers Next Pro" w:eastAsiaTheme="minorEastAsia" w:hAnsi="Univers Next Pro" w:cs="Arial"/>
          <w:sz w:val="20"/>
          <w:szCs w:val="20"/>
          <w:lang w:eastAsia="en-US"/>
        </w:rPr>
        <w:t xml:space="preserve"> Projects und </w:t>
      </w:r>
      <w:proofErr w:type="spellStart"/>
      <w:r w:rsidRPr="00997DE0">
        <w:rPr>
          <w:rFonts w:ascii="Univers Next Pro" w:eastAsiaTheme="minorEastAsia" w:hAnsi="Univers Next Pro" w:cs="Arial"/>
          <w:sz w:val="20"/>
          <w:szCs w:val="20"/>
          <w:lang w:eastAsia="en-US"/>
        </w:rPr>
        <w:t>Botanique</w:t>
      </w:r>
      <w:proofErr w:type="spellEnd"/>
      <w:r w:rsidRPr="00997DE0">
        <w:rPr>
          <w:rFonts w:ascii="Univers Next Pro" w:eastAsiaTheme="minorEastAsia" w:hAnsi="Univers Next Pro" w:cs="Arial"/>
          <w:sz w:val="20"/>
          <w:szCs w:val="20"/>
          <w:lang w:eastAsia="en-US"/>
        </w:rPr>
        <w:t xml:space="preserve"> im September 2019 folgten.</w:t>
      </w:r>
    </w:p>
    <w:p w14:paraId="650A753A" w14:textId="77777777" w:rsidR="00997DE0" w:rsidRPr="00997DE0" w:rsidRDefault="00997DE0" w:rsidP="007404ED">
      <w:pPr>
        <w:rPr>
          <w:rFonts w:ascii="Univers Next Pro" w:hAnsi="Univers Next Pro" w:cs="Arial"/>
          <w:sz w:val="20"/>
          <w:szCs w:val="20"/>
          <w:bdr w:val="none" w:sz="0" w:space="0" w:color="auto" w:frame="1"/>
        </w:rPr>
      </w:pPr>
    </w:p>
    <w:p w14:paraId="7A99DAE0" w14:textId="77777777" w:rsidR="007404ED" w:rsidRPr="00997DE0" w:rsidRDefault="007404ED" w:rsidP="007404ED">
      <w:pPr>
        <w:rPr>
          <w:rFonts w:ascii="Univers Next Pro" w:hAnsi="Univers Next Pro" w:cs="Arial"/>
          <w:sz w:val="20"/>
          <w:szCs w:val="20"/>
          <w:bdr w:val="none" w:sz="0" w:space="0" w:color="auto" w:frame="1"/>
        </w:rPr>
      </w:pPr>
    </w:p>
    <w:p w14:paraId="21754358" w14:textId="36B304FF" w:rsidR="00226B00" w:rsidRPr="008610AA" w:rsidRDefault="00DF59E2" w:rsidP="00DF59E2">
      <w:pPr>
        <w:rPr>
          <w:rFonts w:ascii="Univers Next Pro" w:hAnsi="Univers Next Pro" w:cs="Arial"/>
          <w:sz w:val="20"/>
          <w:szCs w:val="20"/>
          <w:bdr w:val="none" w:sz="0" w:space="0" w:color="auto" w:frame="1"/>
        </w:rPr>
      </w:pPr>
      <w:proofErr w:type="spellStart"/>
      <w:proofErr w:type="gramStart"/>
      <w:r w:rsidRPr="000523C1">
        <w:rPr>
          <w:rFonts w:ascii="Univers Next Pro" w:hAnsi="Univers Next Pro" w:cs="Arial"/>
          <w:b/>
          <w:bCs/>
          <w:sz w:val="20"/>
          <w:szCs w:val="20"/>
          <w:bdr w:val="none" w:sz="0" w:space="0" w:color="auto" w:frame="1"/>
        </w:rPr>
        <w:t>Kurator:innen</w:t>
      </w:r>
      <w:proofErr w:type="spellEnd"/>
      <w:proofErr w:type="gramEnd"/>
      <w:r w:rsidRPr="000523C1">
        <w:rPr>
          <w:rFonts w:ascii="Univers Next Pro" w:hAnsi="Univers Next Pro" w:cs="Arial"/>
          <w:b/>
          <w:bCs/>
          <w:sz w:val="20"/>
          <w:szCs w:val="20"/>
          <w:bdr w:val="none" w:sz="0" w:space="0" w:color="auto" w:frame="1"/>
        </w:rPr>
        <w:t>:</w:t>
      </w:r>
      <w:r w:rsidRPr="008610AA">
        <w:rPr>
          <w:rFonts w:ascii="Univers Next Pro" w:hAnsi="Univers Next Pro" w:cs="Arial"/>
          <w:sz w:val="20"/>
          <w:szCs w:val="20"/>
          <w:bdr w:val="none" w:sz="0" w:space="0" w:color="auto" w:frame="1"/>
        </w:rPr>
        <w:t xml:space="preserve"> Sabine Himmelsbach und Boris </w:t>
      </w:r>
      <w:proofErr w:type="spellStart"/>
      <w:r w:rsidRPr="008610AA">
        <w:rPr>
          <w:rFonts w:ascii="Univers Next Pro" w:hAnsi="Univers Next Pro" w:cs="Arial"/>
          <w:sz w:val="20"/>
          <w:szCs w:val="20"/>
          <w:bdr w:val="none" w:sz="0" w:space="0" w:color="auto" w:frame="1"/>
        </w:rPr>
        <w:t>Magrini</w:t>
      </w:r>
      <w:proofErr w:type="spellEnd"/>
    </w:p>
    <w:p w14:paraId="261D8E1A" w14:textId="3B1C6828" w:rsidR="005F5F9B" w:rsidRDefault="005F5F9B" w:rsidP="00DF59E2">
      <w:pPr>
        <w:rPr>
          <w:rFonts w:ascii="Univers Next Pro" w:hAnsi="Univers Next Pro" w:cs="Arial"/>
          <w:sz w:val="20"/>
          <w:szCs w:val="20"/>
          <w:bdr w:val="none" w:sz="0" w:space="0" w:color="auto" w:frame="1"/>
        </w:rPr>
      </w:pPr>
    </w:p>
    <w:p w14:paraId="4BD4A218" w14:textId="77777777" w:rsidR="00997DE0" w:rsidRDefault="00997DE0" w:rsidP="00DF59E2">
      <w:pPr>
        <w:rPr>
          <w:rFonts w:ascii="Univers Next Pro" w:hAnsi="Univers Next Pro" w:cs="Arial"/>
          <w:sz w:val="20"/>
          <w:szCs w:val="20"/>
          <w:bdr w:val="none" w:sz="0" w:space="0" w:color="auto" w:frame="1"/>
        </w:rPr>
      </w:pPr>
    </w:p>
    <w:p w14:paraId="1BB2D564" w14:textId="77777777" w:rsidR="00897637" w:rsidRPr="00897637" w:rsidRDefault="00897637" w:rsidP="00897637">
      <w:pPr>
        <w:rPr>
          <w:rFonts w:ascii="Univers Next Pro" w:hAnsi="Univers Next Pro" w:cs="Arial"/>
          <w:sz w:val="20"/>
          <w:szCs w:val="20"/>
          <w:bdr w:val="none" w:sz="0" w:space="0" w:color="auto" w:frame="1"/>
        </w:rPr>
      </w:pPr>
      <w:r w:rsidRPr="00897637">
        <w:rPr>
          <w:rFonts w:ascii="Univers Next Pro" w:hAnsi="Univers Next Pro" w:cs="Arial"/>
          <w:sz w:val="20"/>
          <w:szCs w:val="20"/>
          <w:bdr w:val="none" w:sz="0" w:space="0" w:color="auto" w:frame="1"/>
        </w:rPr>
        <w:t>#EmmanuelVanderAuwera #hek_basel</w:t>
      </w:r>
    </w:p>
    <w:p w14:paraId="1C5F3B00" w14:textId="77777777" w:rsidR="008610AA" w:rsidRDefault="008610AA" w:rsidP="00DF59E2">
      <w:pPr>
        <w:rPr>
          <w:rFonts w:ascii="Univers Next Pro" w:hAnsi="Univers Next Pro" w:cs="Arial"/>
          <w:sz w:val="20"/>
          <w:szCs w:val="20"/>
          <w:bdr w:val="none" w:sz="0" w:space="0" w:color="auto" w:frame="1"/>
        </w:rPr>
      </w:pPr>
    </w:p>
    <w:p w14:paraId="0C673BE1" w14:textId="77777777" w:rsidR="008610AA" w:rsidRDefault="008610AA" w:rsidP="00DF59E2">
      <w:pPr>
        <w:rPr>
          <w:rFonts w:ascii="Univers Next Pro" w:hAnsi="Univers Next Pro" w:cs="Arial"/>
          <w:sz w:val="20"/>
          <w:szCs w:val="20"/>
          <w:bdr w:val="none" w:sz="0" w:space="0" w:color="auto" w:frame="1"/>
        </w:rPr>
      </w:pPr>
    </w:p>
    <w:p w14:paraId="6E71E378" w14:textId="77777777" w:rsidR="005872F8" w:rsidRDefault="005872F8" w:rsidP="00DF59E2">
      <w:pPr>
        <w:rPr>
          <w:rFonts w:ascii="Univers Next Pro" w:hAnsi="Univers Next Pro" w:cs="Arial"/>
          <w:sz w:val="20"/>
          <w:szCs w:val="20"/>
          <w:bdr w:val="none" w:sz="0" w:space="0" w:color="auto" w:frame="1"/>
        </w:rPr>
      </w:pPr>
    </w:p>
    <w:p w14:paraId="22306F0D" w14:textId="77777777" w:rsidR="005872F8" w:rsidRDefault="005872F8" w:rsidP="00DF59E2">
      <w:pPr>
        <w:rPr>
          <w:rFonts w:ascii="Univers Next Pro" w:hAnsi="Univers Next Pro" w:cs="Arial"/>
          <w:sz w:val="20"/>
          <w:szCs w:val="20"/>
          <w:bdr w:val="none" w:sz="0" w:space="0" w:color="auto" w:frame="1"/>
        </w:rPr>
      </w:pPr>
    </w:p>
    <w:p w14:paraId="44611DF3" w14:textId="77777777" w:rsidR="00997DE0" w:rsidRDefault="00997DE0">
      <w:pPr>
        <w:rPr>
          <w:rFonts w:ascii="Univers Next Pro" w:hAnsi="Univers Next Pro" w:cs="Arial"/>
          <w:b/>
          <w:i/>
          <w:bdr w:val="none" w:sz="0" w:space="0" w:color="auto" w:frame="1"/>
        </w:rPr>
      </w:pPr>
      <w:r>
        <w:rPr>
          <w:rFonts w:ascii="Univers Next Pro" w:hAnsi="Univers Next Pro" w:cs="Arial"/>
          <w:b/>
          <w:i/>
          <w:bdr w:val="none" w:sz="0" w:space="0" w:color="auto" w:frame="1"/>
        </w:rPr>
        <w:br w:type="page"/>
      </w:r>
    </w:p>
    <w:p w14:paraId="56E13AD5" w14:textId="375B4B36" w:rsidR="005F5F9B" w:rsidRPr="00997DE0" w:rsidRDefault="005F5F9B" w:rsidP="00DF59E2">
      <w:pPr>
        <w:rPr>
          <w:rFonts w:ascii="Univers Next Pro" w:hAnsi="Univers Next Pro" w:cs="Arial"/>
          <w:b/>
          <w:i/>
          <w:sz w:val="22"/>
          <w:szCs w:val="22"/>
          <w:bdr w:val="none" w:sz="0" w:space="0" w:color="auto" w:frame="1"/>
        </w:rPr>
      </w:pPr>
      <w:proofErr w:type="spellStart"/>
      <w:r w:rsidRPr="00997DE0">
        <w:rPr>
          <w:rFonts w:ascii="Univers Next Pro" w:hAnsi="Univers Next Pro" w:cs="Arial"/>
          <w:b/>
          <w:i/>
          <w:sz w:val="22"/>
          <w:szCs w:val="22"/>
          <w:bdr w:val="none" w:sz="0" w:space="0" w:color="auto" w:frame="1"/>
        </w:rPr>
        <w:lastRenderedPageBreak/>
        <w:t>Earthbound</w:t>
      </w:r>
      <w:proofErr w:type="spellEnd"/>
      <w:r w:rsidRPr="00997DE0">
        <w:rPr>
          <w:rFonts w:ascii="Univers Next Pro" w:hAnsi="Univers Next Pro" w:cs="Arial"/>
          <w:b/>
          <w:i/>
          <w:sz w:val="22"/>
          <w:szCs w:val="22"/>
          <w:bdr w:val="none" w:sz="0" w:space="0" w:color="auto" w:frame="1"/>
        </w:rPr>
        <w:t>: Im Dialog mit der Natur</w:t>
      </w:r>
    </w:p>
    <w:p w14:paraId="08E2E15F" w14:textId="77777777" w:rsidR="00385E7E" w:rsidRPr="008610AA" w:rsidRDefault="00385E7E" w:rsidP="00385E7E">
      <w:pPr>
        <w:rPr>
          <w:rFonts w:ascii="Univers Next Pro" w:hAnsi="Univers Next Pro" w:cs="Arial"/>
          <w:sz w:val="16"/>
          <w:szCs w:val="16"/>
          <w:bdr w:val="none" w:sz="0" w:space="0" w:color="auto" w:frame="1"/>
        </w:rPr>
      </w:pPr>
      <w:r w:rsidRPr="008610AA">
        <w:rPr>
          <w:rFonts w:ascii="Univers Next Pro" w:hAnsi="Univers Next Pro" w:cs="Arial"/>
          <w:sz w:val="16"/>
          <w:szCs w:val="16"/>
          <w:bdr w:val="none" w:sz="0" w:space="0" w:color="auto" w:frame="1"/>
        </w:rPr>
        <w:t>03.09.-13.11.2022</w:t>
      </w:r>
    </w:p>
    <w:p w14:paraId="02EC9C6F" w14:textId="157CD205" w:rsidR="00385E7E" w:rsidRPr="008610AA" w:rsidRDefault="00385E7E" w:rsidP="00385E7E">
      <w:pPr>
        <w:rPr>
          <w:rFonts w:ascii="Univers Next Pro" w:hAnsi="Univers Next Pro" w:cs="Arial"/>
          <w:sz w:val="16"/>
          <w:szCs w:val="16"/>
          <w:bdr w:val="none" w:sz="0" w:space="0" w:color="auto" w:frame="1"/>
        </w:rPr>
      </w:pPr>
      <w:r w:rsidRPr="008610AA">
        <w:rPr>
          <w:rFonts w:ascii="Univers Next Pro" w:hAnsi="Univers Next Pro" w:cs="Arial"/>
          <w:sz w:val="16"/>
          <w:szCs w:val="16"/>
          <w:bdr w:val="none" w:sz="0" w:space="0" w:color="auto" w:frame="1"/>
        </w:rPr>
        <w:t xml:space="preserve">Eröffnung: </w:t>
      </w:r>
      <w:r w:rsidR="000523C1">
        <w:rPr>
          <w:rFonts w:ascii="Univers Next Pro" w:hAnsi="Univers Next Pro" w:cs="Arial"/>
          <w:sz w:val="16"/>
          <w:szCs w:val="16"/>
          <w:bdr w:val="none" w:sz="0" w:space="0" w:color="auto" w:frame="1"/>
        </w:rPr>
        <w:t xml:space="preserve">Fr, </w:t>
      </w:r>
      <w:r w:rsidRPr="008610AA">
        <w:rPr>
          <w:rFonts w:ascii="Univers Next Pro" w:hAnsi="Univers Next Pro" w:cs="Arial"/>
          <w:sz w:val="16"/>
          <w:szCs w:val="16"/>
          <w:bdr w:val="none" w:sz="0" w:space="0" w:color="auto" w:frame="1"/>
        </w:rPr>
        <w:t>02.09.2022</w:t>
      </w:r>
      <w:r w:rsidR="000523C1">
        <w:rPr>
          <w:rFonts w:ascii="Univers Next Pro" w:hAnsi="Univers Next Pro" w:cs="Arial"/>
          <w:sz w:val="16"/>
          <w:szCs w:val="16"/>
          <w:bdr w:val="none" w:sz="0" w:space="0" w:color="auto" w:frame="1"/>
        </w:rPr>
        <w:t>, 19 Uhr</w:t>
      </w:r>
    </w:p>
    <w:p w14:paraId="681664C9" w14:textId="5CC6CA1E" w:rsidR="005F5F9B" w:rsidRDefault="00385E7E" w:rsidP="00385E7E">
      <w:pPr>
        <w:rPr>
          <w:rFonts w:ascii="Univers Next Pro" w:hAnsi="Univers Next Pro" w:cs="Arial"/>
          <w:sz w:val="16"/>
          <w:szCs w:val="16"/>
          <w:bdr w:val="none" w:sz="0" w:space="0" w:color="auto" w:frame="1"/>
        </w:rPr>
      </w:pPr>
      <w:r w:rsidRPr="008610AA">
        <w:rPr>
          <w:rFonts w:ascii="Univers Next Pro" w:hAnsi="Univers Next Pro" w:cs="Arial"/>
          <w:sz w:val="16"/>
          <w:szCs w:val="16"/>
          <w:bdr w:val="none" w:sz="0" w:space="0" w:color="auto" w:frame="1"/>
        </w:rPr>
        <w:t>Medienrundgang: Fr, 02.09.2022, 11 Uhr</w:t>
      </w:r>
    </w:p>
    <w:p w14:paraId="5144CEBE" w14:textId="77777777" w:rsidR="00997DE0" w:rsidRDefault="00997DE0" w:rsidP="00385E7E">
      <w:pPr>
        <w:rPr>
          <w:rFonts w:ascii="Univers Next Pro" w:hAnsi="Univers Next Pro" w:cs="Arial"/>
          <w:sz w:val="16"/>
          <w:szCs w:val="16"/>
          <w:bdr w:val="none" w:sz="0" w:space="0" w:color="auto" w:frame="1"/>
        </w:rPr>
      </w:pPr>
    </w:p>
    <w:p w14:paraId="7334D61F" w14:textId="06738E12" w:rsidR="00ED1CBE" w:rsidRPr="008610AA" w:rsidRDefault="005872F8" w:rsidP="00385E7E">
      <w:pPr>
        <w:rPr>
          <w:rFonts w:ascii="Univers Next Pro" w:hAnsi="Univers Next Pro" w:cs="Arial"/>
          <w:sz w:val="16"/>
          <w:szCs w:val="16"/>
          <w:bdr w:val="none" w:sz="0" w:space="0" w:color="auto" w:frame="1"/>
        </w:rPr>
      </w:pPr>
      <w:r>
        <w:rPr>
          <w:rFonts w:ascii="Univers Next Pro" w:hAnsi="Univers Next Pro" w:cs="Arial"/>
          <w:noProof/>
          <w:sz w:val="16"/>
          <w:szCs w:val="16"/>
          <w:bdr w:val="none" w:sz="0" w:space="0" w:color="auto" w:frame="1"/>
          <w:lang w:eastAsia="de-DE"/>
        </w:rPr>
        <w:drawing>
          <wp:inline distT="0" distB="0" distL="0" distR="0" wp14:anchorId="5D39D044" wp14:editId="40E29C5B">
            <wp:extent cx="4717687" cy="2652222"/>
            <wp:effectExtent l="0" t="0" r="6985" b="0"/>
            <wp:docPr id="12" name="Bild 12" descr="screen_3200x1800_2021-03-23_03-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_3200x1800_2021-03-23_03-51-2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2959" cy="2660807"/>
                    </a:xfrm>
                    <a:prstGeom prst="rect">
                      <a:avLst/>
                    </a:prstGeom>
                    <a:noFill/>
                    <a:ln>
                      <a:noFill/>
                    </a:ln>
                  </pic:spPr>
                </pic:pic>
              </a:graphicData>
            </a:graphic>
          </wp:inline>
        </w:drawing>
      </w:r>
    </w:p>
    <w:p w14:paraId="0BD27FCF" w14:textId="77777777" w:rsidR="005872F8" w:rsidRPr="000523C1" w:rsidRDefault="005872F8" w:rsidP="005872F8">
      <w:pPr>
        <w:rPr>
          <w:rFonts w:ascii="Univers Next Pro" w:hAnsi="Univers Next Pro" w:cs="Arial"/>
          <w:sz w:val="16"/>
          <w:szCs w:val="16"/>
          <w:bdr w:val="none" w:sz="0" w:space="0" w:color="auto" w:frame="1"/>
          <w:lang w:val="en-US"/>
        </w:rPr>
      </w:pPr>
      <w:proofErr w:type="spellStart"/>
      <w:r w:rsidRPr="000523C1">
        <w:rPr>
          <w:rFonts w:ascii="Univers Next Pro" w:hAnsi="Univers Next Pro" w:cs="Arial"/>
          <w:sz w:val="16"/>
          <w:szCs w:val="16"/>
          <w:bdr w:val="none" w:sz="0" w:space="0" w:color="auto" w:frame="1"/>
          <w:lang w:val="en-US"/>
        </w:rPr>
        <w:t>Mélodie</w:t>
      </w:r>
      <w:proofErr w:type="spellEnd"/>
      <w:r w:rsidRPr="000523C1">
        <w:rPr>
          <w:rFonts w:ascii="Univers Next Pro" w:hAnsi="Univers Next Pro" w:cs="Arial"/>
          <w:sz w:val="16"/>
          <w:szCs w:val="16"/>
          <w:bdr w:val="none" w:sz="0" w:space="0" w:color="auto" w:frame="1"/>
          <w:lang w:val="en-US"/>
        </w:rPr>
        <w:t xml:space="preserve"> </w:t>
      </w:r>
      <w:proofErr w:type="spellStart"/>
      <w:r w:rsidRPr="000523C1">
        <w:rPr>
          <w:rFonts w:ascii="Univers Next Pro" w:hAnsi="Univers Next Pro" w:cs="Arial"/>
          <w:sz w:val="16"/>
          <w:szCs w:val="16"/>
          <w:bdr w:val="none" w:sz="0" w:space="0" w:color="auto" w:frame="1"/>
          <w:lang w:val="en-US"/>
        </w:rPr>
        <w:t>Mousset</w:t>
      </w:r>
      <w:proofErr w:type="spellEnd"/>
      <w:r w:rsidRPr="000523C1">
        <w:rPr>
          <w:rFonts w:ascii="Univers Next Pro" w:hAnsi="Univers Next Pro" w:cs="Arial"/>
          <w:sz w:val="16"/>
          <w:szCs w:val="16"/>
          <w:bdr w:val="none" w:sz="0" w:space="0" w:color="auto" w:frame="1"/>
          <w:lang w:val="en-US"/>
        </w:rPr>
        <w:t xml:space="preserve">, Edo </w:t>
      </w:r>
      <w:proofErr w:type="spellStart"/>
      <w:r w:rsidRPr="000523C1">
        <w:rPr>
          <w:rFonts w:ascii="Univers Next Pro" w:hAnsi="Univers Next Pro" w:cs="Arial"/>
          <w:sz w:val="16"/>
          <w:szCs w:val="16"/>
          <w:bdr w:val="none" w:sz="0" w:space="0" w:color="auto" w:frame="1"/>
          <w:lang w:val="en-US"/>
        </w:rPr>
        <w:t>Fouilloux</w:t>
      </w:r>
      <w:proofErr w:type="spellEnd"/>
      <w:r w:rsidRPr="000523C1">
        <w:rPr>
          <w:rFonts w:ascii="Univers Next Pro" w:hAnsi="Univers Next Pro" w:cs="Arial"/>
          <w:sz w:val="16"/>
          <w:szCs w:val="16"/>
          <w:bdr w:val="none" w:sz="0" w:space="0" w:color="auto" w:frame="1"/>
          <w:lang w:val="en-US"/>
        </w:rPr>
        <w:t xml:space="preserve">, </w:t>
      </w:r>
      <w:r w:rsidRPr="000523C1">
        <w:rPr>
          <w:rFonts w:ascii="Univers Next Pro" w:hAnsi="Univers Next Pro" w:cs="Arial"/>
          <w:i/>
          <w:sz w:val="16"/>
          <w:szCs w:val="16"/>
          <w:bdr w:val="none" w:sz="0" w:space="0" w:color="auto" w:frame="1"/>
          <w:lang w:val="en-US"/>
        </w:rPr>
        <w:t>The Jellyfish</w:t>
      </w:r>
      <w:r w:rsidRPr="000523C1">
        <w:rPr>
          <w:rFonts w:ascii="Univers Next Pro" w:hAnsi="Univers Next Pro" w:cs="Arial"/>
          <w:sz w:val="16"/>
          <w:szCs w:val="16"/>
          <w:bdr w:val="none" w:sz="0" w:space="0" w:color="auto" w:frame="1"/>
          <w:lang w:val="en-US"/>
        </w:rPr>
        <w:t>, 2020. Screenshots from VR. Courtesy of the artist </w:t>
      </w:r>
    </w:p>
    <w:p w14:paraId="3F8F3018" w14:textId="77777777" w:rsidR="00ED1CBE" w:rsidRPr="005872F8" w:rsidRDefault="00ED1CBE" w:rsidP="00DF59E2">
      <w:pPr>
        <w:rPr>
          <w:rFonts w:ascii="Univers Next Pro" w:hAnsi="Univers Next Pro" w:cs="Arial"/>
          <w:b/>
          <w:i/>
          <w:sz w:val="20"/>
          <w:szCs w:val="20"/>
          <w:bdr w:val="none" w:sz="0" w:space="0" w:color="auto" w:frame="1"/>
          <w:lang w:val="en-US"/>
        </w:rPr>
      </w:pPr>
    </w:p>
    <w:p w14:paraId="30DCD104" w14:textId="4EECC294" w:rsidR="0094040C" w:rsidRPr="008610AA" w:rsidRDefault="0094040C" w:rsidP="0094040C">
      <w:pPr>
        <w:rPr>
          <w:rFonts w:ascii="Univers Next Pro" w:hAnsi="Univers Next Pro" w:cs="Arial"/>
          <w:sz w:val="20"/>
          <w:szCs w:val="20"/>
          <w:bdr w:val="none" w:sz="0" w:space="0" w:color="auto" w:frame="1"/>
        </w:rPr>
      </w:pPr>
      <w:r w:rsidRPr="008610AA">
        <w:rPr>
          <w:rFonts w:ascii="Univers Next Pro" w:hAnsi="Univers Next Pro" w:cs="Arial"/>
          <w:sz w:val="20"/>
          <w:szCs w:val="20"/>
          <w:bdr w:val="none" w:sz="0" w:space="0" w:color="auto" w:frame="1"/>
        </w:rPr>
        <w:t xml:space="preserve">Die internationale Gruppenausstellung </w:t>
      </w:r>
      <w:proofErr w:type="spellStart"/>
      <w:r w:rsidRPr="008610AA">
        <w:rPr>
          <w:rFonts w:ascii="Univers Next Pro" w:hAnsi="Univers Next Pro" w:cs="Arial"/>
          <w:i/>
          <w:sz w:val="20"/>
          <w:szCs w:val="20"/>
          <w:bdr w:val="none" w:sz="0" w:space="0" w:color="auto" w:frame="1"/>
        </w:rPr>
        <w:t>Earthbound</w:t>
      </w:r>
      <w:proofErr w:type="spellEnd"/>
      <w:r w:rsidRPr="008610AA">
        <w:rPr>
          <w:rFonts w:ascii="Univers Next Pro" w:hAnsi="Univers Next Pro" w:cs="Arial"/>
          <w:sz w:val="20"/>
          <w:szCs w:val="20"/>
          <w:bdr w:val="none" w:sz="0" w:space="0" w:color="auto" w:frame="1"/>
        </w:rPr>
        <w:t xml:space="preserve"> wird aktuelle Werke zeitgenössischer Künstlerinnen präsentieren, die zum Nachdenken über dringlich</w:t>
      </w:r>
      <w:r w:rsidR="002D7664" w:rsidRPr="008610AA">
        <w:rPr>
          <w:rFonts w:ascii="Univers Next Pro" w:hAnsi="Univers Next Pro" w:cs="Arial"/>
          <w:sz w:val="20"/>
          <w:szCs w:val="20"/>
          <w:bdr w:val="none" w:sz="0" w:space="0" w:color="auto" w:frame="1"/>
        </w:rPr>
        <w:t>e Umweltthemen und insbesondere ü</w:t>
      </w:r>
      <w:r w:rsidRPr="008610AA">
        <w:rPr>
          <w:rFonts w:ascii="Univers Next Pro" w:hAnsi="Univers Next Pro" w:cs="Arial"/>
          <w:sz w:val="20"/>
          <w:szCs w:val="20"/>
          <w:bdr w:val="none" w:sz="0" w:space="0" w:color="auto" w:frame="1"/>
        </w:rPr>
        <w:t>ber die vielschichtige Beziehung zwischen menschlichem Handeln und dem Ökosystem anregen.</w:t>
      </w:r>
    </w:p>
    <w:p w14:paraId="224B43D2" w14:textId="77777777" w:rsidR="0094040C" w:rsidRPr="008610AA" w:rsidRDefault="0094040C" w:rsidP="0094040C">
      <w:pPr>
        <w:rPr>
          <w:rFonts w:ascii="Univers Next Pro" w:hAnsi="Univers Next Pro" w:cs="Arial"/>
          <w:sz w:val="20"/>
          <w:szCs w:val="20"/>
          <w:bdr w:val="none" w:sz="0" w:space="0" w:color="auto" w:frame="1"/>
        </w:rPr>
      </w:pPr>
    </w:p>
    <w:p w14:paraId="3C75A010" w14:textId="4DCA79D1" w:rsidR="0094040C" w:rsidRPr="008610AA" w:rsidRDefault="0094040C" w:rsidP="0094040C">
      <w:pPr>
        <w:rPr>
          <w:rFonts w:ascii="Univers Next Pro" w:hAnsi="Univers Next Pro" w:cs="Arial"/>
          <w:sz w:val="20"/>
          <w:szCs w:val="20"/>
          <w:bdr w:val="none" w:sz="0" w:space="0" w:color="auto" w:frame="1"/>
        </w:rPr>
      </w:pPr>
      <w:r w:rsidRPr="008610AA">
        <w:rPr>
          <w:rFonts w:ascii="Univers Next Pro" w:hAnsi="Univers Next Pro" w:cs="Arial"/>
          <w:sz w:val="20"/>
          <w:szCs w:val="20"/>
          <w:bdr w:val="none" w:sz="0" w:space="0" w:color="auto" w:frame="1"/>
        </w:rPr>
        <w:t>Die ersten beiden Jahrzehnte des 21. Jahrhunderts waren von einer Diskussion ü</w:t>
      </w:r>
      <w:r w:rsidRPr="008610AA">
        <w:rPr>
          <w:rFonts w:ascii="Univers Next Pro" w:eastAsia="Calibri" w:hAnsi="Univers Next Pro" w:cs="Calibri"/>
          <w:sz w:val="20"/>
          <w:szCs w:val="20"/>
          <w:bdr w:val="none" w:sz="0" w:space="0" w:color="auto" w:frame="1"/>
        </w:rPr>
        <w:t>b</w:t>
      </w:r>
      <w:r w:rsidRPr="008610AA">
        <w:rPr>
          <w:rFonts w:ascii="Univers Next Pro" w:hAnsi="Univers Next Pro" w:cs="Arial"/>
          <w:sz w:val="20"/>
          <w:szCs w:val="20"/>
          <w:bdr w:val="none" w:sz="0" w:space="0" w:color="auto" w:frame="1"/>
        </w:rPr>
        <w:t xml:space="preserve">er Umweltthemen gekennzeichnet, die in hohem Masse vom Konzept des </w:t>
      </w:r>
      <w:proofErr w:type="spellStart"/>
      <w:r w:rsidRPr="008610AA">
        <w:rPr>
          <w:rFonts w:ascii="Univers Next Pro" w:hAnsi="Univers Next Pro" w:cs="Arial"/>
          <w:sz w:val="20"/>
          <w:szCs w:val="20"/>
          <w:bdr w:val="none" w:sz="0" w:space="0" w:color="auto" w:frame="1"/>
        </w:rPr>
        <w:t>Anthropoz</w:t>
      </w:r>
      <w:r w:rsidRPr="008610AA">
        <w:rPr>
          <w:rFonts w:ascii="Univers Next Pro" w:eastAsia="Calibri" w:hAnsi="Univers Next Pro" w:cs="Calibri"/>
          <w:sz w:val="20"/>
          <w:szCs w:val="20"/>
          <w:bdr w:val="none" w:sz="0" w:space="0" w:color="auto" w:frame="1"/>
        </w:rPr>
        <w:t>a</w:t>
      </w:r>
      <w:r w:rsidRPr="008610AA">
        <w:rPr>
          <w:rFonts w:ascii="Calibri" w:eastAsia="Calibri" w:hAnsi="Calibri" w:cs="Calibri"/>
          <w:sz w:val="20"/>
          <w:szCs w:val="20"/>
          <w:bdr w:val="none" w:sz="0" w:space="0" w:color="auto" w:frame="1"/>
        </w:rPr>
        <w:t>̈</w:t>
      </w:r>
      <w:r w:rsidRPr="008610AA">
        <w:rPr>
          <w:rFonts w:ascii="Univers Next Pro" w:hAnsi="Univers Next Pro" w:cs="Arial"/>
          <w:sz w:val="20"/>
          <w:szCs w:val="20"/>
          <w:bdr w:val="none" w:sz="0" w:space="0" w:color="auto" w:frame="1"/>
        </w:rPr>
        <w:t>ns</w:t>
      </w:r>
      <w:proofErr w:type="spellEnd"/>
      <w:r w:rsidRPr="008610AA">
        <w:rPr>
          <w:rFonts w:ascii="Univers Next Pro" w:hAnsi="Univers Next Pro" w:cs="Arial"/>
          <w:sz w:val="20"/>
          <w:szCs w:val="20"/>
          <w:bdr w:val="none" w:sz="0" w:space="0" w:color="auto" w:frame="1"/>
        </w:rPr>
        <w:t xml:space="preserve"> durchdrungen war, also der Vorstellung, dass wir uns in einer neuen geologischen </w:t>
      </w:r>
      <w:r w:rsidR="002D7664" w:rsidRPr="008610AA">
        <w:rPr>
          <w:rFonts w:ascii="Univers Next Pro" w:hAnsi="Univers Next Pro" w:cs="Arial"/>
          <w:sz w:val="20"/>
          <w:szCs w:val="20"/>
          <w:bdr w:val="none" w:sz="0" w:space="0" w:color="auto" w:frame="1"/>
        </w:rPr>
        <w:t xml:space="preserve">Ära </w:t>
      </w:r>
      <w:r w:rsidRPr="008610AA">
        <w:rPr>
          <w:rFonts w:ascii="Univers Next Pro" w:hAnsi="Univers Next Pro" w:cs="Arial"/>
          <w:sz w:val="20"/>
          <w:szCs w:val="20"/>
          <w:bdr w:val="none" w:sz="0" w:space="0" w:color="auto" w:frame="1"/>
        </w:rPr>
        <w:t>befinden, in welcher die Aktivit</w:t>
      </w:r>
      <w:r w:rsidRPr="008610AA">
        <w:rPr>
          <w:rFonts w:ascii="Univers Next Pro" w:eastAsia="Calibri" w:hAnsi="Univers Next Pro" w:cs="Calibri"/>
          <w:sz w:val="20"/>
          <w:szCs w:val="20"/>
          <w:bdr w:val="none" w:sz="0" w:space="0" w:color="auto" w:frame="1"/>
        </w:rPr>
        <w:t>ät</w:t>
      </w:r>
      <w:r w:rsidRPr="008610AA">
        <w:rPr>
          <w:rFonts w:ascii="Univers Next Pro" w:hAnsi="Univers Next Pro" w:cs="Arial"/>
          <w:sz w:val="20"/>
          <w:szCs w:val="20"/>
          <w:bdr w:val="none" w:sz="0" w:space="0" w:color="auto" w:frame="1"/>
        </w:rPr>
        <w:t>en des Menschen einen andauernden Einfluss auf die Umwelt und damit einhergehend das Klima aus</w:t>
      </w:r>
      <w:r w:rsidRPr="008610AA">
        <w:rPr>
          <w:rFonts w:ascii="Univers Next Pro" w:eastAsia="Calibri" w:hAnsi="Univers Next Pro" w:cs="Calibri"/>
          <w:sz w:val="20"/>
          <w:szCs w:val="20"/>
          <w:bdr w:val="none" w:sz="0" w:space="0" w:color="auto" w:frame="1"/>
        </w:rPr>
        <w:t>üb</w:t>
      </w:r>
      <w:r w:rsidRPr="008610AA">
        <w:rPr>
          <w:rFonts w:ascii="Univers Next Pro" w:hAnsi="Univers Next Pro" w:cs="Arial"/>
          <w:sz w:val="20"/>
          <w:szCs w:val="20"/>
          <w:bdr w:val="none" w:sz="0" w:space="0" w:color="auto" w:frame="1"/>
        </w:rPr>
        <w:t>en. Tats</w:t>
      </w:r>
      <w:r w:rsidRPr="008610AA">
        <w:rPr>
          <w:rFonts w:ascii="Univers Next Pro" w:eastAsia="Calibri" w:hAnsi="Univers Next Pro" w:cs="Calibri"/>
          <w:sz w:val="20"/>
          <w:szCs w:val="20"/>
          <w:bdr w:val="none" w:sz="0" w:space="0" w:color="auto" w:frame="1"/>
        </w:rPr>
        <w:t>äc</w:t>
      </w:r>
      <w:r w:rsidRPr="008610AA">
        <w:rPr>
          <w:rFonts w:ascii="Univers Next Pro" w:hAnsi="Univers Next Pro" w:cs="Arial"/>
          <w:sz w:val="20"/>
          <w:szCs w:val="20"/>
          <w:bdr w:val="none" w:sz="0" w:space="0" w:color="auto" w:frame="1"/>
        </w:rPr>
        <w:t>hlich erfordern die dringlichen Probleme, die von menschlichem Handeln verursacht werden – globale Erw</w:t>
      </w:r>
      <w:r w:rsidRPr="008610AA">
        <w:rPr>
          <w:rFonts w:ascii="Univers Next Pro" w:eastAsia="Calibri" w:hAnsi="Univers Next Pro" w:cs="Calibri"/>
          <w:sz w:val="20"/>
          <w:szCs w:val="20"/>
          <w:bdr w:val="none" w:sz="0" w:space="0" w:color="auto" w:frame="1"/>
        </w:rPr>
        <w:t>är</w:t>
      </w:r>
      <w:r w:rsidRPr="008610AA">
        <w:rPr>
          <w:rFonts w:ascii="Univers Next Pro" w:hAnsi="Univers Next Pro" w:cs="Arial"/>
          <w:sz w:val="20"/>
          <w:szCs w:val="20"/>
          <w:bdr w:val="none" w:sz="0" w:space="0" w:color="auto" w:frame="1"/>
        </w:rPr>
        <w:t>mung, Umweltverschmutzung, unkontrolliertes Abfallaufkommen, Verlust von Biodiversit</w:t>
      </w:r>
      <w:r w:rsidRPr="008610AA">
        <w:rPr>
          <w:rFonts w:ascii="Univers Next Pro" w:eastAsia="Calibri" w:hAnsi="Univers Next Pro" w:cs="Calibri"/>
          <w:sz w:val="20"/>
          <w:szCs w:val="20"/>
          <w:bdr w:val="none" w:sz="0" w:space="0" w:color="auto" w:frame="1"/>
        </w:rPr>
        <w:t>ät</w:t>
      </w:r>
      <w:r w:rsidRPr="008610AA">
        <w:rPr>
          <w:rFonts w:ascii="Univers Next Pro" w:hAnsi="Univers Next Pro" w:cs="Arial"/>
          <w:sz w:val="20"/>
          <w:szCs w:val="20"/>
          <w:bdr w:val="none" w:sz="0" w:space="0" w:color="auto" w:frame="1"/>
        </w:rPr>
        <w:t xml:space="preserve"> und nat</w:t>
      </w:r>
      <w:r w:rsidRPr="008610AA">
        <w:rPr>
          <w:rFonts w:ascii="Univers Next Pro" w:eastAsia="Calibri" w:hAnsi="Univers Next Pro" w:cs="Calibri"/>
          <w:sz w:val="20"/>
          <w:szCs w:val="20"/>
          <w:bdr w:val="none" w:sz="0" w:space="0" w:color="auto" w:frame="1"/>
        </w:rPr>
        <w:t>ür</w:t>
      </w:r>
      <w:r w:rsidRPr="008610AA">
        <w:rPr>
          <w:rFonts w:ascii="Univers Next Pro" w:hAnsi="Univers Next Pro" w:cs="Arial"/>
          <w:sz w:val="20"/>
          <w:szCs w:val="20"/>
          <w:bdr w:val="none" w:sz="0" w:space="0" w:color="auto" w:frame="1"/>
        </w:rPr>
        <w:t>lichen Ressourcen –, strukturelle Ver</w:t>
      </w:r>
      <w:r w:rsidRPr="008610AA">
        <w:rPr>
          <w:rFonts w:ascii="Univers Next Pro" w:eastAsia="Calibri" w:hAnsi="Univers Next Pro" w:cs="Calibri"/>
          <w:sz w:val="20"/>
          <w:szCs w:val="20"/>
          <w:bdr w:val="none" w:sz="0" w:space="0" w:color="auto" w:frame="1"/>
        </w:rPr>
        <w:t>än</w:t>
      </w:r>
      <w:r w:rsidRPr="008610AA">
        <w:rPr>
          <w:rFonts w:ascii="Univers Next Pro" w:hAnsi="Univers Next Pro" w:cs="Arial"/>
          <w:sz w:val="20"/>
          <w:szCs w:val="20"/>
          <w:bdr w:val="none" w:sz="0" w:space="0" w:color="auto" w:frame="1"/>
        </w:rPr>
        <w:t>derungen, die nur durch eine radikale Verä</w:t>
      </w:r>
      <w:r w:rsidRPr="008610AA">
        <w:rPr>
          <w:rFonts w:ascii="Univers Next Pro" w:eastAsia="Calibri" w:hAnsi="Univers Next Pro" w:cs="Calibri"/>
          <w:sz w:val="20"/>
          <w:szCs w:val="20"/>
          <w:bdr w:val="none" w:sz="0" w:space="0" w:color="auto" w:frame="1"/>
        </w:rPr>
        <w:t>n</w:t>
      </w:r>
      <w:r w:rsidRPr="008610AA">
        <w:rPr>
          <w:rFonts w:ascii="Univers Next Pro" w:hAnsi="Univers Next Pro" w:cs="Arial"/>
          <w:sz w:val="20"/>
          <w:szCs w:val="20"/>
          <w:bdr w:val="none" w:sz="0" w:space="0" w:color="auto" w:frame="1"/>
        </w:rPr>
        <w:t>derung von Gewohnheiten und Mentalit</w:t>
      </w:r>
      <w:r w:rsidRPr="008610AA">
        <w:rPr>
          <w:rFonts w:ascii="Univers Next Pro" w:eastAsia="Calibri" w:hAnsi="Univers Next Pro" w:cs="Calibri"/>
          <w:sz w:val="20"/>
          <w:szCs w:val="20"/>
          <w:bdr w:val="none" w:sz="0" w:space="0" w:color="auto" w:frame="1"/>
        </w:rPr>
        <w:t>ät</w:t>
      </w:r>
      <w:r w:rsidRPr="008610AA">
        <w:rPr>
          <w:rFonts w:ascii="Univers Next Pro" w:hAnsi="Univers Next Pro" w:cs="Arial"/>
          <w:sz w:val="20"/>
          <w:szCs w:val="20"/>
          <w:bdr w:val="none" w:sz="0" w:space="0" w:color="auto" w:frame="1"/>
        </w:rPr>
        <w:t xml:space="preserve"> m</w:t>
      </w:r>
      <w:r w:rsidRPr="008610AA">
        <w:rPr>
          <w:rFonts w:ascii="Univers Next Pro" w:eastAsia="Calibri" w:hAnsi="Univers Next Pro" w:cs="Calibri"/>
          <w:sz w:val="20"/>
          <w:szCs w:val="20"/>
          <w:bdr w:val="none" w:sz="0" w:space="0" w:color="auto" w:frame="1"/>
        </w:rPr>
        <w:t>ög</w:t>
      </w:r>
      <w:r w:rsidRPr="008610AA">
        <w:rPr>
          <w:rFonts w:ascii="Univers Next Pro" w:hAnsi="Univers Next Pro" w:cs="Arial"/>
          <w:sz w:val="20"/>
          <w:szCs w:val="20"/>
          <w:bdr w:val="none" w:sz="0" w:space="0" w:color="auto" w:frame="1"/>
        </w:rPr>
        <w:t xml:space="preserve">lich sind. Unser globales </w:t>
      </w:r>
      <w:r w:rsidRPr="008610AA">
        <w:rPr>
          <w:rFonts w:ascii="Univers Next Pro" w:eastAsia="Calibri" w:hAnsi="Univers Next Pro" w:cs="Calibri"/>
          <w:sz w:val="20"/>
          <w:szCs w:val="20"/>
          <w:bdr w:val="none" w:sz="0" w:space="0" w:color="auto" w:frame="1"/>
        </w:rPr>
        <w:t>Ö</w:t>
      </w:r>
      <w:r w:rsidRPr="008610AA">
        <w:rPr>
          <w:rFonts w:ascii="Univers Next Pro" w:hAnsi="Univers Next Pro" w:cs="Arial"/>
          <w:sz w:val="20"/>
          <w:szCs w:val="20"/>
          <w:bdr w:val="none" w:sz="0" w:space="0" w:color="auto" w:frame="1"/>
        </w:rPr>
        <w:t xml:space="preserve">kosystem ist bedroht, und ebenso sind auch wir Menschen </w:t>
      </w:r>
      <w:r w:rsidR="002D7664" w:rsidRPr="008610AA">
        <w:rPr>
          <w:rFonts w:ascii="Univers Next Pro" w:hAnsi="Univers Next Pro" w:cs="Arial"/>
          <w:sz w:val="20"/>
          <w:szCs w:val="20"/>
          <w:bdr w:val="none" w:sz="0" w:space="0" w:color="auto" w:frame="1"/>
        </w:rPr>
        <w:t>in Gefahr</w:t>
      </w:r>
      <w:r w:rsidRPr="008610AA">
        <w:rPr>
          <w:rFonts w:ascii="Univers Next Pro" w:hAnsi="Univers Next Pro" w:cs="Arial"/>
          <w:sz w:val="20"/>
          <w:szCs w:val="20"/>
          <w:bdr w:val="none" w:sz="0" w:space="0" w:color="auto" w:frame="1"/>
        </w:rPr>
        <w:t>, und wir m</w:t>
      </w:r>
      <w:r w:rsidRPr="008610AA">
        <w:rPr>
          <w:rFonts w:ascii="Univers Next Pro" w:eastAsia="Calibri" w:hAnsi="Univers Next Pro" w:cs="Calibri"/>
          <w:sz w:val="20"/>
          <w:szCs w:val="20"/>
          <w:bdr w:val="none" w:sz="0" w:space="0" w:color="auto" w:frame="1"/>
        </w:rPr>
        <w:t>üs</w:t>
      </w:r>
      <w:r w:rsidRPr="008610AA">
        <w:rPr>
          <w:rFonts w:ascii="Univers Next Pro" w:hAnsi="Univers Next Pro" w:cs="Arial"/>
          <w:sz w:val="20"/>
          <w:szCs w:val="20"/>
          <w:bdr w:val="none" w:sz="0" w:space="0" w:color="auto" w:frame="1"/>
        </w:rPr>
        <w:t xml:space="preserve">sen Wege finden, um bei unserer Nutzung von Ressourcen nachhaltiger vorzugehen. Diese </w:t>
      </w:r>
      <w:r w:rsidR="002D7664" w:rsidRPr="008610AA">
        <w:rPr>
          <w:rFonts w:ascii="Univers Next Pro" w:hAnsi="Univers Next Pro" w:cs="Arial"/>
          <w:sz w:val="20"/>
          <w:szCs w:val="20"/>
          <w:bdr w:val="none" w:sz="0" w:space="0" w:color="auto" w:frame="1"/>
        </w:rPr>
        <w:t>Ver</w:t>
      </w:r>
      <w:r w:rsidR="002D7664" w:rsidRPr="008610AA">
        <w:rPr>
          <w:rFonts w:ascii="Univers Next Pro" w:eastAsia="Calibri" w:hAnsi="Univers Next Pro" w:cs="Calibri"/>
          <w:sz w:val="20"/>
          <w:szCs w:val="20"/>
          <w:bdr w:val="none" w:sz="0" w:space="0" w:color="auto" w:frame="1"/>
        </w:rPr>
        <w:t>än</w:t>
      </w:r>
      <w:r w:rsidR="002D7664" w:rsidRPr="008610AA">
        <w:rPr>
          <w:rFonts w:ascii="Univers Next Pro" w:hAnsi="Univers Next Pro" w:cs="Arial"/>
          <w:sz w:val="20"/>
          <w:szCs w:val="20"/>
          <w:bdr w:val="none" w:sz="0" w:space="0" w:color="auto" w:frame="1"/>
        </w:rPr>
        <w:t>derungen</w:t>
      </w:r>
      <w:r w:rsidRPr="008610AA">
        <w:rPr>
          <w:rFonts w:ascii="Univers Next Pro" w:hAnsi="Univers Next Pro" w:cs="Arial"/>
          <w:sz w:val="20"/>
          <w:szCs w:val="20"/>
          <w:bdr w:val="none" w:sz="0" w:space="0" w:color="auto" w:frame="1"/>
        </w:rPr>
        <w:t xml:space="preserve"> erfordern alternative Modelle fü</w:t>
      </w:r>
      <w:r w:rsidRPr="008610AA">
        <w:rPr>
          <w:rFonts w:ascii="Univers Next Pro" w:eastAsia="Calibri" w:hAnsi="Univers Next Pro" w:cs="Calibri"/>
          <w:sz w:val="20"/>
          <w:szCs w:val="20"/>
          <w:bdr w:val="none" w:sz="0" w:space="0" w:color="auto" w:frame="1"/>
        </w:rPr>
        <w:t>r</w:t>
      </w:r>
      <w:r w:rsidRPr="008610AA">
        <w:rPr>
          <w:rFonts w:ascii="Univers Next Pro" w:hAnsi="Univers Next Pro" w:cs="Arial"/>
          <w:sz w:val="20"/>
          <w:szCs w:val="20"/>
          <w:bdr w:val="none" w:sz="0" w:space="0" w:color="auto" w:frame="1"/>
        </w:rPr>
        <w:t xml:space="preserve"> das Nachdenken </w:t>
      </w:r>
      <w:r w:rsidRPr="008610AA">
        <w:rPr>
          <w:rFonts w:ascii="Univers Next Pro" w:eastAsia="Calibri" w:hAnsi="Univers Next Pro" w:cs="Calibri"/>
          <w:sz w:val="20"/>
          <w:szCs w:val="20"/>
          <w:bdr w:val="none" w:sz="0" w:space="0" w:color="auto" w:frame="1"/>
        </w:rPr>
        <w:t>üb</w:t>
      </w:r>
      <w:r w:rsidRPr="008610AA">
        <w:rPr>
          <w:rFonts w:ascii="Univers Next Pro" w:hAnsi="Univers Next Pro" w:cs="Arial"/>
          <w:sz w:val="20"/>
          <w:szCs w:val="20"/>
          <w:bdr w:val="none" w:sz="0" w:space="0" w:color="auto" w:frame="1"/>
        </w:rPr>
        <w:t>er unsere Koexistenz im Verh</w:t>
      </w:r>
      <w:r w:rsidRPr="008610AA">
        <w:rPr>
          <w:rFonts w:ascii="Univers Next Pro" w:eastAsia="Calibri" w:hAnsi="Univers Next Pro" w:cs="Calibri"/>
          <w:sz w:val="20"/>
          <w:szCs w:val="20"/>
          <w:bdr w:val="none" w:sz="0" w:space="0" w:color="auto" w:frame="1"/>
        </w:rPr>
        <w:t>äl</w:t>
      </w:r>
      <w:r w:rsidRPr="008610AA">
        <w:rPr>
          <w:rFonts w:ascii="Univers Next Pro" w:hAnsi="Univers Next Pro" w:cs="Arial"/>
          <w:sz w:val="20"/>
          <w:szCs w:val="20"/>
          <w:bdr w:val="none" w:sz="0" w:space="0" w:color="auto" w:frame="1"/>
        </w:rPr>
        <w:t>tnis zur Umwelt.</w:t>
      </w:r>
    </w:p>
    <w:p w14:paraId="0298CC9D" w14:textId="77777777" w:rsidR="002D7664" w:rsidRPr="008610AA" w:rsidRDefault="002D7664" w:rsidP="0094040C">
      <w:pPr>
        <w:rPr>
          <w:rFonts w:ascii="Univers Next Pro" w:hAnsi="Univers Next Pro" w:cs="Arial"/>
          <w:sz w:val="20"/>
          <w:szCs w:val="20"/>
          <w:bdr w:val="none" w:sz="0" w:space="0" w:color="auto" w:frame="1"/>
        </w:rPr>
      </w:pPr>
    </w:p>
    <w:p w14:paraId="616AA803" w14:textId="6ABDB2B5" w:rsidR="0094040C" w:rsidRPr="008610AA" w:rsidRDefault="0094040C" w:rsidP="0094040C">
      <w:pPr>
        <w:rPr>
          <w:rFonts w:ascii="Univers Next Pro" w:hAnsi="Univers Next Pro" w:cs="Arial"/>
          <w:sz w:val="20"/>
          <w:szCs w:val="20"/>
          <w:bdr w:val="none" w:sz="0" w:space="0" w:color="auto" w:frame="1"/>
        </w:rPr>
      </w:pPr>
      <w:r w:rsidRPr="008610AA">
        <w:rPr>
          <w:rFonts w:ascii="Univers Next Pro" w:hAnsi="Univers Next Pro" w:cs="Arial"/>
          <w:sz w:val="20"/>
          <w:szCs w:val="20"/>
          <w:bdr w:val="none" w:sz="0" w:space="0" w:color="auto" w:frame="1"/>
        </w:rPr>
        <w:t>Die Umgestaltungen sind exemplarisch fü</w:t>
      </w:r>
      <w:r w:rsidRPr="008610AA">
        <w:rPr>
          <w:rFonts w:ascii="Univers Next Pro" w:eastAsia="Calibri" w:hAnsi="Univers Next Pro" w:cs="Calibri"/>
          <w:sz w:val="20"/>
          <w:szCs w:val="20"/>
          <w:bdr w:val="none" w:sz="0" w:space="0" w:color="auto" w:frame="1"/>
        </w:rPr>
        <w:t>r</w:t>
      </w:r>
      <w:r w:rsidRPr="008610AA">
        <w:rPr>
          <w:rFonts w:ascii="Univers Next Pro" w:hAnsi="Univers Next Pro" w:cs="Arial"/>
          <w:sz w:val="20"/>
          <w:szCs w:val="20"/>
          <w:bdr w:val="none" w:sz="0" w:space="0" w:color="auto" w:frame="1"/>
        </w:rPr>
        <w:t xml:space="preserve"> globale Entwicklungen, die </w:t>
      </w:r>
      <w:r w:rsidRPr="008610AA">
        <w:rPr>
          <w:rFonts w:ascii="Univers Next Pro" w:eastAsia="Calibri" w:hAnsi="Univers Next Pro" w:cs="Calibri"/>
          <w:sz w:val="20"/>
          <w:szCs w:val="20"/>
          <w:bdr w:val="none" w:sz="0" w:space="0" w:color="auto" w:frame="1"/>
        </w:rPr>
        <w:t>Üb</w:t>
      </w:r>
      <w:r w:rsidRPr="008610AA">
        <w:rPr>
          <w:rFonts w:ascii="Univers Next Pro" w:hAnsi="Univers Next Pro" w:cs="Arial"/>
          <w:sz w:val="20"/>
          <w:szCs w:val="20"/>
          <w:bdr w:val="none" w:sz="0" w:space="0" w:color="auto" w:frame="1"/>
        </w:rPr>
        <w:t>erlegungen und Anpassungen hinsichtlich der Balance zwischen Gesellschaft, technologischem Fortschritt und der Umwelt erfordern. Der Digitalisierungsprozess, der alle Lebensbereiche erfasst – von der Wirtschaft bis hin zum Privaten und der kulturellen Produktion –, kann nicht als ein abstraktes Ph</w:t>
      </w:r>
      <w:r w:rsidRPr="008610AA">
        <w:rPr>
          <w:rFonts w:ascii="Univers Next Pro" w:eastAsia="Calibri" w:hAnsi="Univers Next Pro" w:cs="Calibri"/>
          <w:sz w:val="20"/>
          <w:szCs w:val="20"/>
          <w:bdr w:val="none" w:sz="0" w:space="0" w:color="auto" w:frame="1"/>
        </w:rPr>
        <w:t>än</w:t>
      </w:r>
      <w:r w:rsidRPr="008610AA">
        <w:rPr>
          <w:rFonts w:ascii="Univers Next Pro" w:hAnsi="Univers Next Pro" w:cs="Arial"/>
          <w:sz w:val="20"/>
          <w:szCs w:val="20"/>
          <w:bdr w:val="none" w:sz="0" w:space="0" w:color="auto" w:frame="1"/>
        </w:rPr>
        <w:t>omen betrachtet werden, das keinerlei Einfluss auf</w:t>
      </w:r>
      <w:r w:rsidR="002D7664" w:rsidRPr="008610AA">
        <w:rPr>
          <w:rFonts w:ascii="Univers Next Pro" w:hAnsi="Univers Next Pro" w:cs="Arial"/>
          <w:sz w:val="20"/>
          <w:szCs w:val="20"/>
          <w:bdr w:val="none" w:sz="0" w:space="0" w:color="auto" w:frame="1"/>
        </w:rPr>
        <w:t xml:space="preserve"> </w:t>
      </w:r>
      <w:r w:rsidRPr="008610AA">
        <w:rPr>
          <w:rFonts w:ascii="Univers Next Pro" w:hAnsi="Univers Next Pro" w:cs="Arial"/>
          <w:sz w:val="20"/>
          <w:szCs w:val="20"/>
          <w:bdr w:val="none" w:sz="0" w:space="0" w:color="auto" w:frame="1"/>
        </w:rPr>
        <w:t>das Territorium hat. Es ist erforderlich, weiterhin ü</w:t>
      </w:r>
      <w:r w:rsidRPr="008610AA">
        <w:rPr>
          <w:rFonts w:ascii="Univers Next Pro" w:eastAsia="Calibri" w:hAnsi="Univers Next Pro" w:cs="Calibri"/>
          <w:sz w:val="20"/>
          <w:szCs w:val="20"/>
          <w:bdr w:val="none" w:sz="0" w:space="0" w:color="auto" w:frame="1"/>
        </w:rPr>
        <w:t>b</w:t>
      </w:r>
      <w:r w:rsidRPr="008610AA">
        <w:rPr>
          <w:rFonts w:ascii="Univers Next Pro" w:hAnsi="Univers Next Pro" w:cs="Arial"/>
          <w:sz w:val="20"/>
          <w:szCs w:val="20"/>
          <w:bdr w:val="none" w:sz="0" w:space="0" w:color="auto" w:frame="1"/>
        </w:rPr>
        <w:t xml:space="preserve">er diesen Prozess nachzudenken – </w:t>
      </w:r>
      <w:r w:rsidRPr="008610AA">
        <w:rPr>
          <w:rFonts w:ascii="Univers Next Pro" w:eastAsia="Calibri" w:hAnsi="Univers Next Pro" w:cs="Calibri"/>
          <w:sz w:val="20"/>
          <w:szCs w:val="20"/>
          <w:bdr w:val="none" w:sz="0" w:space="0" w:color="auto" w:frame="1"/>
        </w:rPr>
        <w:t>üb</w:t>
      </w:r>
      <w:r w:rsidRPr="008610AA">
        <w:rPr>
          <w:rFonts w:ascii="Univers Next Pro" w:hAnsi="Univers Next Pro" w:cs="Arial"/>
          <w:sz w:val="20"/>
          <w:szCs w:val="20"/>
          <w:bdr w:val="none" w:sz="0" w:space="0" w:color="auto" w:frame="1"/>
        </w:rPr>
        <w:t xml:space="preserve">er seine Bedeutung, </w:t>
      </w:r>
      <w:r w:rsidRPr="008610AA">
        <w:rPr>
          <w:rFonts w:ascii="Univers Next Pro" w:eastAsia="Calibri" w:hAnsi="Univers Next Pro" w:cs="Calibri"/>
          <w:sz w:val="20"/>
          <w:szCs w:val="20"/>
          <w:bdr w:val="none" w:sz="0" w:space="0" w:color="auto" w:frame="1"/>
        </w:rPr>
        <w:t>üb</w:t>
      </w:r>
      <w:r w:rsidRPr="008610AA">
        <w:rPr>
          <w:rFonts w:ascii="Univers Next Pro" w:hAnsi="Univers Next Pro" w:cs="Arial"/>
          <w:sz w:val="20"/>
          <w:szCs w:val="20"/>
          <w:bdr w:val="none" w:sz="0" w:space="0" w:color="auto" w:frame="1"/>
        </w:rPr>
        <w:t>er die M</w:t>
      </w:r>
      <w:r w:rsidRPr="008610AA">
        <w:rPr>
          <w:rFonts w:ascii="Univers Next Pro" w:eastAsia="Calibri" w:hAnsi="Univers Next Pro" w:cs="Calibri"/>
          <w:sz w:val="20"/>
          <w:szCs w:val="20"/>
          <w:bdr w:val="none" w:sz="0" w:space="0" w:color="auto" w:frame="1"/>
        </w:rPr>
        <w:t>ög</w:t>
      </w:r>
      <w:r w:rsidRPr="008610AA">
        <w:rPr>
          <w:rFonts w:ascii="Univers Next Pro" w:hAnsi="Univers Next Pro" w:cs="Arial"/>
          <w:sz w:val="20"/>
          <w:szCs w:val="20"/>
          <w:bdr w:val="none" w:sz="0" w:space="0" w:color="auto" w:frame="1"/>
        </w:rPr>
        <w:t xml:space="preserve">lichkeiten, die er bietet, und </w:t>
      </w:r>
      <w:r w:rsidRPr="008610AA">
        <w:rPr>
          <w:rFonts w:ascii="Univers Next Pro" w:eastAsia="Calibri" w:hAnsi="Univers Next Pro" w:cs="Calibri"/>
          <w:sz w:val="20"/>
          <w:szCs w:val="20"/>
          <w:bdr w:val="none" w:sz="0" w:space="0" w:color="auto" w:frame="1"/>
        </w:rPr>
        <w:t>üb</w:t>
      </w:r>
      <w:r w:rsidRPr="008610AA">
        <w:rPr>
          <w:rFonts w:ascii="Univers Next Pro" w:hAnsi="Univers Next Pro" w:cs="Arial"/>
          <w:sz w:val="20"/>
          <w:szCs w:val="20"/>
          <w:bdr w:val="none" w:sz="0" w:space="0" w:color="auto" w:frame="1"/>
        </w:rPr>
        <w:t xml:space="preserve">er die Herausforderungen, die er mit sich bringt. Diese Fragen stehen im Mittelpunkt des Ausstellungsprojekts </w:t>
      </w:r>
      <w:proofErr w:type="spellStart"/>
      <w:r w:rsidRPr="008610AA">
        <w:rPr>
          <w:rFonts w:ascii="Univers Next Pro" w:hAnsi="Univers Next Pro" w:cs="Arial"/>
          <w:i/>
          <w:sz w:val="20"/>
          <w:szCs w:val="20"/>
          <w:bdr w:val="none" w:sz="0" w:space="0" w:color="auto" w:frame="1"/>
        </w:rPr>
        <w:t>Earthbound</w:t>
      </w:r>
      <w:proofErr w:type="spellEnd"/>
      <w:r w:rsidRPr="008610AA">
        <w:rPr>
          <w:rFonts w:ascii="Univers Next Pro" w:hAnsi="Univers Next Pro" w:cs="Arial"/>
          <w:sz w:val="20"/>
          <w:szCs w:val="20"/>
          <w:bdr w:val="none" w:sz="0" w:space="0" w:color="auto" w:frame="1"/>
        </w:rPr>
        <w:t>. Wie kö</w:t>
      </w:r>
      <w:r w:rsidRPr="008610AA">
        <w:rPr>
          <w:rFonts w:ascii="Univers Next Pro" w:eastAsia="Calibri" w:hAnsi="Univers Next Pro" w:cs="Calibri"/>
          <w:sz w:val="20"/>
          <w:szCs w:val="20"/>
          <w:bdr w:val="none" w:sz="0" w:space="0" w:color="auto" w:frame="1"/>
        </w:rPr>
        <w:t>n</w:t>
      </w:r>
      <w:r w:rsidRPr="008610AA">
        <w:rPr>
          <w:rFonts w:ascii="Univers Next Pro" w:hAnsi="Univers Next Pro" w:cs="Arial"/>
          <w:sz w:val="20"/>
          <w:szCs w:val="20"/>
          <w:bdr w:val="none" w:sz="0" w:space="0" w:color="auto" w:frame="1"/>
        </w:rPr>
        <w:t>nen wir unsere digitalen Werkzeuge f</w:t>
      </w:r>
      <w:r w:rsidRPr="008610AA">
        <w:rPr>
          <w:rFonts w:ascii="Univers Next Pro" w:eastAsia="Calibri" w:hAnsi="Univers Next Pro" w:cs="Calibri"/>
          <w:sz w:val="20"/>
          <w:szCs w:val="20"/>
          <w:bdr w:val="none" w:sz="0" w:space="0" w:color="auto" w:frame="1"/>
        </w:rPr>
        <w:t>ür</w:t>
      </w:r>
      <w:r w:rsidRPr="008610AA">
        <w:rPr>
          <w:rFonts w:ascii="Univers Next Pro" w:hAnsi="Univers Next Pro" w:cs="Arial"/>
          <w:sz w:val="20"/>
          <w:szCs w:val="20"/>
          <w:bdr w:val="none" w:sz="0" w:space="0" w:color="auto" w:frame="1"/>
        </w:rPr>
        <w:t xml:space="preserve"> eine nachhaltige Nutzung unserer Ressourcen gestalten und einsetzen? Wie entwickeln wir eine biozentrische Weltsicht und Koexistenz im Sinne eines Zusammenlebens zwischen uns Menschen, </w:t>
      </w:r>
      <w:r w:rsidRPr="008610AA">
        <w:rPr>
          <w:rFonts w:ascii="Univers Next Pro" w:hAnsi="Univers Next Pro" w:cs="Arial"/>
          <w:sz w:val="20"/>
          <w:szCs w:val="20"/>
          <w:bdr w:val="none" w:sz="0" w:space="0" w:color="auto" w:frame="1"/>
        </w:rPr>
        <w:lastRenderedPageBreak/>
        <w:t xml:space="preserve">aber auch zwischen uns und dem Ökosystem, den anderen Spezies auf dem Planeten und mit einer Technologie, die zunehmend die Rolle einer aktiven und autonomen Instanz </w:t>
      </w:r>
      <w:r w:rsidRPr="008610AA">
        <w:rPr>
          <w:rFonts w:ascii="Univers Next Pro" w:eastAsia="Calibri" w:hAnsi="Univers Next Pro" w:cs="Calibri"/>
          <w:sz w:val="20"/>
          <w:szCs w:val="20"/>
          <w:bdr w:val="none" w:sz="0" w:space="0" w:color="auto" w:frame="1"/>
        </w:rPr>
        <w:t>üb</w:t>
      </w:r>
      <w:r w:rsidRPr="008610AA">
        <w:rPr>
          <w:rFonts w:ascii="Univers Next Pro" w:hAnsi="Univers Next Pro" w:cs="Arial"/>
          <w:sz w:val="20"/>
          <w:szCs w:val="20"/>
          <w:bdr w:val="none" w:sz="0" w:space="0" w:color="auto" w:frame="1"/>
        </w:rPr>
        <w:t>ernimmt? Die digitale Revolution hat unbestreitbar unsere Existenz, unsere Gewohnheiten und nicht zuletzt auch unsere Identitä</w:t>
      </w:r>
      <w:r w:rsidRPr="008610AA">
        <w:rPr>
          <w:rFonts w:ascii="Univers Next Pro" w:eastAsia="Calibri" w:hAnsi="Univers Next Pro" w:cs="Calibri"/>
          <w:sz w:val="20"/>
          <w:szCs w:val="20"/>
          <w:bdr w:val="none" w:sz="0" w:space="0" w:color="auto" w:frame="1"/>
        </w:rPr>
        <w:t>t</w:t>
      </w:r>
      <w:r w:rsidRPr="008610AA">
        <w:rPr>
          <w:rFonts w:ascii="Univers Next Pro" w:hAnsi="Univers Next Pro" w:cs="Arial"/>
          <w:sz w:val="20"/>
          <w:szCs w:val="20"/>
          <w:bdr w:val="none" w:sz="0" w:space="0" w:color="auto" w:frame="1"/>
        </w:rPr>
        <w:t xml:space="preserve"> ver</w:t>
      </w:r>
      <w:r w:rsidRPr="008610AA">
        <w:rPr>
          <w:rFonts w:ascii="Univers Next Pro" w:eastAsia="Calibri" w:hAnsi="Univers Next Pro" w:cs="Calibri"/>
          <w:sz w:val="20"/>
          <w:szCs w:val="20"/>
          <w:bdr w:val="none" w:sz="0" w:space="0" w:color="auto" w:frame="1"/>
        </w:rPr>
        <w:t>än</w:t>
      </w:r>
      <w:r w:rsidRPr="008610AA">
        <w:rPr>
          <w:rFonts w:ascii="Univers Next Pro" w:hAnsi="Univers Next Pro" w:cs="Arial"/>
          <w:sz w:val="20"/>
          <w:szCs w:val="20"/>
          <w:bdr w:val="none" w:sz="0" w:space="0" w:color="auto" w:frame="1"/>
        </w:rPr>
        <w:t xml:space="preserve">dert. Es ist erforderlich, dass wir innehalten und uns selbst die Freiheit zu geben, </w:t>
      </w:r>
      <w:r w:rsidRPr="008610AA">
        <w:rPr>
          <w:rFonts w:ascii="Univers Next Pro" w:eastAsia="Calibri" w:hAnsi="Univers Next Pro" w:cs="Calibri"/>
          <w:sz w:val="20"/>
          <w:szCs w:val="20"/>
          <w:bdr w:val="none" w:sz="0" w:space="0" w:color="auto" w:frame="1"/>
        </w:rPr>
        <w:t>üb</w:t>
      </w:r>
      <w:r w:rsidRPr="008610AA">
        <w:rPr>
          <w:rFonts w:ascii="Univers Next Pro" w:hAnsi="Univers Next Pro" w:cs="Arial"/>
          <w:sz w:val="20"/>
          <w:szCs w:val="20"/>
          <w:bdr w:val="none" w:sz="0" w:space="0" w:color="auto" w:frame="1"/>
        </w:rPr>
        <w:t>er Wege nachzudenken, wie wir uns auf unkonventionelle W</w:t>
      </w:r>
      <w:r w:rsidR="002D7664" w:rsidRPr="008610AA">
        <w:rPr>
          <w:rFonts w:ascii="Univers Next Pro" w:hAnsi="Univers Next Pro" w:cs="Arial"/>
          <w:sz w:val="20"/>
          <w:szCs w:val="20"/>
          <w:bdr w:val="none" w:sz="0" w:space="0" w:color="auto" w:frame="1"/>
        </w:rPr>
        <w:t>eise</w:t>
      </w:r>
      <w:r w:rsidRPr="008610AA">
        <w:rPr>
          <w:rFonts w:ascii="Univers Next Pro" w:hAnsi="Univers Next Pro" w:cs="Arial"/>
          <w:sz w:val="20"/>
          <w:szCs w:val="20"/>
          <w:bdr w:val="none" w:sz="0" w:space="0" w:color="auto" w:frame="1"/>
        </w:rPr>
        <w:t xml:space="preserve"> damit auseinandersetzen k</w:t>
      </w:r>
      <w:r w:rsidRPr="008610AA">
        <w:rPr>
          <w:rFonts w:ascii="Univers Next Pro" w:eastAsia="Calibri" w:hAnsi="Univers Next Pro" w:cs="Calibri"/>
          <w:sz w:val="20"/>
          <w:szCs w:val="20"/>
          <w:bdr w:val="none" w:sz="0" w:space="0" w:color="auto" w:frame="1"/>
        </w:rPr>
        <w:t>ön</w:t>
      </w:r>
      <w:r w:rsidRPr="008610AA">
        <w:rPr>
          <w:rFonts w:ascii="Univers Next Pro" w:hAnsi="Univers Next Pro" w:cs="Arial"/>
          <w:sz w:val="20"/>
          <w:szCs w:val="20"/>
          <w:bdr w:val="none" w:sz="0" w:space="0" w:color="auto" w:frame="1"/>
        </w:rPr>
        <w:t>nen.</w:t>
      </w:r>
    </w:p>
    <w:p w14:paraId="53BC68B6" w14:textId="77777777" w:rsidR="0094040C" w:rsidRPr="008610AA" w:rsidRDefault="0094040C" w:rsidP="0094040C">
      <w:pPr>
        <w:rPr>
          <w:rFonts w:ascii="Univers Next Pro" w:hAnsi="Univers Next Pro" w:cs="Arial"/>
          <w:sz w:val="20"/>
          <w:szCs w:val="20"/>
          <w:bdr w:val="none" w:sz="0" w:space="0" w:color="auto" w:frame="1"/>
        </w:rPr>
      </w:pPr>
    </w:p>
    <w:p w14:paraId="5B9624E0" w14:textId="35AF2D07" w:rsidR="0094040C" w:rsidRPr="008610AA" w:rsidRDefault="0094040C" w:rsidP="0094040C">
      <w:pPr>
        <w:rPr>
          <w:rFonts w:ascii="Univers Next Pro" w:hAnsi="Univers Next Pro" w:cs="Arial"/>
          <w:sz w:val="20"/>
          <w:szCs w:val="20"/>
          <w:bdr w:val="none" w:sz="0" w:space="0" w:color="auto" w:frame="1"/>
        </w:rPr>
      </w:pPr>
      <w:r w:rsidRPr="008610AA">
        <w:rPr>
          <w:rFonts w:ascii="Univers Next Pro" w:hAnsi="Univers Next Pro" w:cs="Arial"/>
          <w:sz w:val="20"/>
          <w:szCs w:val="20"/>
          <w:bdr w:val="none" w:sz="0" w:space="0" w:color="auto" w:frame="1"/>
        </w:rPr>
        <w:t xml:space="preserve">An eben diesem Punkt setzt die Ausstellung </w:t>
      </w:r>
      <w:proofErr w:type="spellStart"/>
      <w:r w:rsidRPr="008610AA">
        <w:rPr>
          <w:rFonts w:ascii="Univers Next Pro" w:hAnsi="Univers Next Pro" w:cs="Arial"/>
          <w:i/>
          <w:sz w:val="20"/>
          <w:szCs w:val="20"/>
          <w:bdr w:val="none" w:sz="0" w:space="0" w:color="auto" w:frame="1"/>
        </w:rPr>
        <w:t>Earthbound</w:t>
      </w:r>
      <w:proofErr w:type="spellEnd"/>
      <w:r w:rsidRPr="008610AA">
        <w:rPr>
          <w:rFonts w:ascii="Univers Next Pro" w:hAnsi="Univers Next Pro" w:cs="Arial"/>
          <w:i/>
          <w:sz w:val="20"/>
          <w:szCs w:val="20"/>
          <w:bdr w:val="none" w:sz="0" w:space="0" w:color="auto" w:frame="1"/>
        </w:rPr>
        <w:t xml:space="preserve"> </w:t>
      </w:r>
      <w:r w:rsidRPr="008610AA">
        <w:rPr>
          <w:rFonts w:ascii="Univers Next Pro" w:hAnsi="Univers Next Pro" w:cs="Arial"/>
          <w:sz w:val="20"/>
          <w:szCs w:val="20"/>
          <w:bdr w:val="none" w:sz="0" w:space="0" w:color="auto" w:frame="1"/>
        </w:rPr>
        <w:t>an. Sie prä</w:t>
      </w:r>
      <w:r w:rsidRPr="008610AA">
        <w:rPr>
          <w:rFonts w:ascii="Univers Next Pro" w:eastAsia="Calibri" w:hAnsi="Univers Next Pro" w:cs="Calibri"/>
          <w:sz w:val="20"/>
          <w:szCs w:val="20"/>
          <w:bdr w:val="none" w:sz="0" w:space="0" w:color="auto" w:frame="1"/>
        </w:rPr>
        <w:t>s</w:t>
      </w:r>
      <w:r w:rsidRPr="008610AA">
        <w:rPr>
          <w:rFonts w:ascii="Univers Next Pro" w:hAnsi="Univers Next Pro" w:cs="Arial"/>
          <w:sz w:val="20"/>
          <w:szCs w:val="20"/>
          <w:bdr w:val="none" w:sz="0" w:space="0" w:color="auto" w:frame="1"/>
        </w:rPr>
        <w:t xml:space="preserve">entiert </w:t>
      </w:r>
      <w:proofErr w:type="spellStart"/>
      <w:proofErr w:type="gramStart"/>
      <w:r w:rsidR="008610AA" w:rsidRPr="008610AA">
        <w:rPr>
          <w:rFonts w:ascii="Univers Next Pro" w:hAnsi="Univers Next Pro" w:cs="Arial"/>
          <w:sz w:val="20"/>
          <w:szCs w:val="20"/>
          <w:bdr w:val="none" w:sz="0" w:space="0" w:color="auto" w:frame="1"/>
        </w:rPr>
        <w:t>K</w:t>
      </w:r>
      <w:r w:rsidR="008610AA" w:rsidRPr="008610AA">
        <w:rPr>
          <w:rFonts w:ascii="Univers Next Pro" w:eastAsia="Calibri" w:hAnsi="Univers Next Pro" w:cs="Calibri"/>
          <w:sz w:val="20"/>
          <w:szCs w:val="20"/>
          <w:bdr w:val="none" w:sz="0" w:space="0" w:color="auto" w:frame="1"/>
        </w:rPr>
        <w:t>ün</w:t>
      </w:r>
      <w:r w:rsidR="008610AA" w:rsidRPr="008610AA">
        <w:rPr>
          <w:rFonts w:ascii="Univers Next Pro" w:hAnsi="Univers Next Pro" w:cs="Arial"/>
          <w:sz w:val="20"/>
          <w:szCs w:val="20"/>
          <w:bdr w:val="none" w:sz="0" w:space="0" w:color="auto" w:frame="1"/>
        </w:rPr>
        <w:t>stler:innen</w:t>
      </w:r>
      <w:proofErr w:type="spellEnd"/>
      <w:proofErr w:type="gramEnd"/>
      <w:r w:rsidRPr="008610AA">
        <w:rPr>
          <w:rFonts w:ascii="Univers Next Pro" w:hAnsi="Univers Next Pro" w:cs="Arial"/>
          <w:sz w:val="20"/>
          <w:szCs w:val="20"/>
          <w:bdr w:val="none" w:sz="0" w:space="0" w:color="auto" w:frame="1"/>
        </w:rPr>
        <w:t>, die im Dialog mit Wissenschaft, Technologie und Gesellschaft die vielschichtigen Fragestellungen unserer Zeit aufgreifen und auf m</w:t>
      </w:r>
      <w:r w:rsidRPr="008610AA">
        <w:rPr>
          <w:rFonts w:ascii="Univers Next Pro" w:eastAsia="Calibri" w:hAnsi="Univers Next Pro" w:cs="Calibri"/>
          <w:sz w:val="20"/>
          <w:szCs w:val="20"/>
          <w:bdr w:val="none" w:sz="0" w:space="0" w:color="auto" w:frame="1"/>
        </w:rPr>
        <w:t>ög</w:t>
      </w:r>
      <w:r w:rsidRPr="008610AA">
        <w:rPr>
          <w:rFonts w:ascii="Univers Next Pro" w:hAnsi="Univers Next Pro" w:cs="Arial"/>
          <w:sz w:val="20"/>
          <w:szCs w:val="20"/>
          <w:bdr w:val="none" w:sz="0" w:space="0" w:color="auto" w:frame="1"/>
        </w:rPr>
        <w:t>liche Visionen, Chancen und L</w:t>
      </w:r>
      <w:r w:rsidRPr="008610AA">
        <w:rPr>
          <w:rFonts w:ascii="Univers Next Pro" w:eastAsia="Calibri" w:hAnsi="Univers Next Pro" w:cs="Calibri"/>
          <w:sz w:val="20"/>
          <w:szCs w:val="20"/>
          <w:bdr w:val="none" w:sz="0" w:space="0" w:color="auto" w:frame="1"/>
        </w:rPr>
        <w:t>ös</w:t>
      </w:r>
      <w:r w:rsidRPr="008610AA">
        <w:rPr>
          <w:rFonts w:ascii="Univers Next Pro" w:hAnsi="Univers Next Pro" w:cs="Arial"/>
          <w:sz w:val="20"/>
          <w:szCs w:val="20"/>
          <w:bdr w:val="none" w:sz="0" w:space="0" w:color="auto" w:frame="1"/>
        </w:rPr>
        <w:t>ungen hinweisen. Sie prä</w:t>
      </w:r>
      <w:r w:rsidRPr="008610AA">
        <w:rPr>
          <w:rFonts w:ascii="Univers Next Pro" w:eastAsia="Calibri" w:hAnsi="Univers Next Pro" w:cs="Calibri"/>
          <w:sz w:val="20"/>
          <w:szCs w:val="20"/>
          <w:bdr w:val="none" w:sz="0" w:space="0" w:color="auto" w:frame="1"/>
        </w:rPr>
        <w:t>s</w:t>
      </w:r>
      <w:r w:rsidRPr="008610AA">
        <w:rPr>
          <w:rFonts w:ascii="Univers Next Pro" w:hAnsi="Univers Next Pro" w:cs="Arial"/>
          <w:sz w:val="20"/>
          <w:szCs w:val="20"/>
          <w:bdr w:val="none" w:sz="0" w:space="0" w:color="auto" w:frame="1"/>
        </w:rPr>
        <w:t>entiert k</w:t>
      </w:r>
      <w:r w:rsidRPr="008610AA">
        <w:rPr>
          <w:rFonts w:ascii="Univers Next Pro" w:eastAsia="Calibri" w:hAnsi="Univers Next Pro" w:cs="Calibri"/>
          <w:sz w:val="20"/>
          <w:szCs w:val="20"/>
          <w:bdr w:val="none" w:sz="0" w:space="0" w:color="auto" w:frame="1"/>
        </w:rPr>
        <w:t>ün</w:t>
      </w:r>
      <w:r w:rsidRPr="008610AA">
        <w:rPr>
          <w:rFonts w:ascii="Univers Next Pro" w:hAnsi="Univers Next Pro" w:cs="Arial"/>
          <w:sz w:val="20"/>
          <w:szCs w:val="20"/>
          <w:bdr w:val="none" w:sz="0" w:space="0" w:color="auto" w:frame="1"/>
        </w:rPr>
        <w:t>stlerische Arbeiten und Projekte, die sich aktiv in aktuellen sozialen Debatten engagieren und eigene Forschungen durchf</w:t>
      </w:r>
      <w:r w:rsidRPr="008610AA">
        <w:rPr>
          <w:rFonts w:ascii="Univers Next Pro" w:eastAsia="Calibri" w:hAnsi="Univers Next Pro" w:cs="Calibri"/>
          <w:sz w:val="20"/>
          <w:szCs w:val="20"/>
          <w:bdr w:val="none" w:sz="0" w:space="0" w:color="auto" w:frame="1"/>
        </w:rPr>
        <w:t>üh</w:t>
      </w:r>
      <w:r w:rsidRPr="008610AA">
        <w:rPr>
          <w:rFonts w:ascii="Univers Next Pro" w:hAnsi="Univers Next Pro" w:cs="Arial"/>
          <w:sz w:val="20"/>
          <w:szCs w:val="20"/>
          <w:bdr w:val="none" w:sz="0" w:space="0" w:color="auto" w:frame="1"/>
        </w:rPr>
        <w:t>ren, und sie zeigt vision</w:t>
      </w:r>
      <w:r w:rsidRPr="008610AA">
        <w:rPr>
          <w:rFonts w:ascii="Univers Next Pro" w:eastAsia="Calibri" w:hAnsi="Univers Next Pro" w:cs="Calibri"/>
          <w:sz w:val="20"/>
          <w:szCs w:val="20"/>
          <w:bdr w:val="none" w:sz="0" w:space="0" w:color="auto" w:frame="1"/>
        </w:rPr>
        <w:t>är</w:t>
      </w:r>
      <w:r w:rsidRPr="008610AA">
        <w:rPr>
          <w:rFonts w:ascii="Univers Next Pro" w:hAnsi="Univers Next Pro" w:cs="Arial"/>
          <w:sz w:val="20"/>
          <w:szCs w:val="20"/>
          <w:bdr w:val="none" w:sz="0" w:space="0" w:color="auto" w:frame="1"/>
        </w:rPr>
        <w:t>e innovative Ann</w:t>
      </w:r>
      <w:r w:rsidRPr="008610AA">
        <w:rPr>
          <w:rFonts w:ascii="Univers Next Pro" w:eastAsia="Calibri" w:hAnsi="Univers Next Pro" w:cs="Calibri"/>
          <w:sz w:val="20"/>
          <w:szCs w:val="20"/>
          <w:bdr w:val="none" w:sz="0" w:space="0" w:color="auto" w:frame="1"/>
        </w:rPr>
        <w:t>äh</w:t>
      </w:r>
      <w:r w:rsidRPr="008610AA">
        <w:rPr>
          <w:rFonts w:ascii="Univers Next Pro" w:hAnsi="Univers Next Pro" w:cs="Arial"/>
          <w:sz w:val="20"/>
          <w:szCs w:val="20"/>
          <w:bdr w:val="none" w:sz="0" w:space="0" w:color="auto" w:frame="1"/>
        </w:rPr>
        <w:t>erungen an L</w:t>
      </w:r>
      <w:r w:rsidRPr="008610AA">
        <w:rPr>
          <w:rFonts w:ascii="Univers Next Pro" w:eastAsia="Calibri" w:hAnsi="Univers Next Pro" w:cs="Calibri"/>
          <w:sz w:val="20"/>
          <w:szCs w:val="20"/>
          <w:bdr w:val="none" w:sz="0" w:space="0" w:color="auto" w:frame="1"/>
        </w:rPr>
        <w:t>ös</w:t>
      </w:r>
      <w:r w:rsidRPr="008610AA">
        <w:rPr>
          <w:rFonts w:ascii="Univers Next Pro" w:hAnsi="Univers Next Pro" w:cs="Arial"/>
          <w:sz w:val="20"/>
          <w:szCs w:val="20"/>
          <w:bdr w:val="none" w:sz="0" w:space="0" w:color="auto" w:frame="1"/>
        </w:rPr>
        <w:t>ungen, um soziale und politische Ver</w:t>
      </w:r>
      <w:r w:rsidRPr="008610AA">
        <w:rPr>
          <w:rFonts w:ascii="Univers Next Pro" w:eastAsia="Calibri" w:hAnsi="Univers Next Pro" w:cs="Calibri"/>
          <w:sz w:val="20"/>
          <w:szCs w:val="20"/>
          <w:bdr w:val="none" w:sz="0" w:space="0" w:color="auto" w:frame="1"/>
        </w:rPr>
        <w:t>än</w:t>
      </w:r>
      <w:r w:rsidRPr="008610AA">
        <w:rPr>
          <w:rFonts w:ascii="Univers Next Pro" w:hAnsi="Univers Next Pro" w:cs="Arial"/>
          <w:sz w:val="20"/>
          <w:szCs w:val="20"/>
          <w:bdr w:val="none" w:sz="0" w:space="0" w:color="auto" w:frame="1"/>
        </w:rPr>
        <w:t>derungen einzuleiten. Dies bezieht oftmals einen interdisziplinä</w:t>
      </w:r>
      <w:r w:rsidRPr="008610AA">
        <w:rPr>
          <w:rFonts w:ascii="Univers Next Pro" w:eastAsia="Calibri" w:hAnsi="Univers Next Pro" w:cs="Calibri"/>
          <w:sz w:val="20"/>
          <w:szCs w:val="20"/>
          <w:bdr w:val="none" w:sz="0" w:space="0" w:color="auto" w:frame="1"/>
        </w:rPr>
        <w:t>r</w:t>
      </w:r>
      <w:r w:rsidRPr="008610AA">
        <w:rPr>
          <w:rFonts w:ascii="Univers Next Pro" w:hAnsi="Univers Next Pro" w:cs="Arial"/>
          <w:sz w:val="20"/>
          <w:szCs w:val="20"/>
          <w:bdr w:val="none" w:sz="0" w:space="0" w:color="auto" w:frame="1"/>
        </w:rPr>
        <w:t xml:space="preserve">en Ansatz und die Zusammenarbeit mit </w:t>
      </w:r>
      <w:proofErr w:type="spellStart"/>
      <w:proofErr w:type="gramStart"/>
      <w:r w:rsidRPr="008610AA">
        <w:rPr>
          <w:rFonts w:ascii="Univers Next Pro" w:hAnsi="Univers Next Pro" w:cs="Arial"/>
          <w:sz w:val="20"/>
          <w:szCs w:val="20"/>
          <w:bdr w:val="none" w:sz="0" w:space="0" w:color="auto" w:frame="1"/>
        </w:rPr>
        <w:t>Spezialist:innen</w:t>
      </w:r>
      <w:proofErr w:type="spellEnd"/>
      <w:proofErr w:type="gramEnd"/>
      <w:r w:rsidRPr="008610AA">
        <w:rPr>
          <w:rFonts w:ascii="Univers Next Pro" w:hAnsi="Univers Next Pro" w:cs="Arial"/>
          <w:sz w:val="20"/>
          <w:szCs w:val="20"/>
          <w:bdr w:val="none" w:sz="0" w:space="0" w:color="auto" w:frame="1"/>
        </w:rPr>
        <w:t xml:space="preserve"> und </w:t>
      </w:r>
      <w:proofErr w:type="spellStart"/>
      <w:r w:rsidRPr="008610AA">
        <w:rPr>
          <w:rFonts w:ascii="Univers Next Pro" w:hAnsi="Univers Next Pro" w:cs="Arial"/>
          <w:sz w:val="20"/>
          <w:szCs w:val="20"/>
          <w:bdr w:val="none" w:sz="0" w:space="0" w:color="auto" w:frame="1"/>
        </w:rPr>
        <w:t>Expert:innen</w:t>
      </w:r>
      <w:proofErr w:type="spellEnd"/>
      <w:r w:rsidRPr="008610AA">
        <w:rPr>
          <w:rFonts w:ascii="Univers Next Pro" w:hAnsi="Univers Next Pro" w:cs="Arial"/>
          <w:sz w:val="20"/>
          <w:szCs w:val="20"/>
          <w:bdr w:val="none" w:sz="0" w:space="0" w:color="auto" w:frame="1"/>
        </w:rPr>
        <w:t xml:space="preserve"> aus einem breiten Spektrum von Bereichen mit ein wie Geologie, Meteorologie, </w:t>
      </w:r>
      <w:r w:rsidR="00880019" w:rsidRPr="008610AA">
        <w:rPr>
          <w:rFonts w:ascii="Univers Next Pro" w:hAnsi="Univers Next Pro" w:cs="Arial"/>
          <w:sz w:val="20"/>
          <w:szCs w:val="20"/>
          <w:bdr w:val="none" w:sz="0" w:space="0" w:color="auto" w:frame="1"/>
        </w:rPr>
        <w:t>Ozeanografie. Die Kunst bietet</w:t>
      </w:r>
      <w:r w:rsidRPr="008610AA">
        <w:rPr>
          <w:rFonts w:ascii="Univers Next Pro" w:hAnsi="Univers Next Pro" w:cs="Arial"/>
          <w:sz w:val="20"/>
          <w:szCs w:val="20"/>
          <w:bdr w:val="none" w:sz="0" w:space="0" w:color="auto" w:frame="1"/>
        </w:rPr>
        <w:t xml:space="preserve"> Instrumente fü</w:t>
      </w:r>
      <w:r w:rsidRPr="008610AA">
        <w:rPr>
          <w:rFonts w:ascii="Univers Next Pro" w:eastAsia="Calibri" w:hAnsi="Univers Next Pro" w:cs="Calibri"/>
          <w:sz w:val="20"/>
          <w:szCs w:val="20"/>
          <w:bdr w:val="none" w:sz="0" w:space="0" w:color="auto" w:frame="1"/>
        </w:rPr>
        <w:t>r</w:t>
      </w:r>
      <w:r w:rsidRPr="008610AA">
        <w:rPr>
          <w:rFonts w:ascii="Univers Next Pro" w:hAnsi="Univers Next Pro" w:cs="Arial"/>
          <w:sz w:val="20"/>
          <w:szCs w:val="20"/>
          <w:bdr w:val="none" w:sz="0" w:space="0" w:color="auto" w:frame="1"/>
        </w:rPr>
        <w:t xml:space="preserve"> die Reflexion, Diskussion und Wahrnehmung der wichtigen Fragestellungen unserer Zeit; sie erschafft neue Mö</w:t>
      </w:r>
      <w:r w:rsidRPr="008610AA">
        <w:rPr>
          <w:rFonts w:ascii="Univers Next Pro" w:eastAsia="Calibri" w:hAnsi="Univers Next Pro" w:cs="Calibri"/>
          <w:sz w:val="20"/>
          <w:szCs w:val="20"/>
          <w:bdr w:val="none" w:sz="0" w:space="0" w:color="auto" w:frame="1"/>
        </w:rPr>
        <w:t>g</w:t>
      </w:r>
      <w:r w:rsidRPr="008610AA">
        <w:rPr>
          <w:rFonts w:ascii="Univers Next Pro" w:hAnsi="Univers Next Pro" w:cs="Arial"/>
          <w:sz w:val="20"/>
          <w:szCs w:val="20"/>
          <w:bdr w:val="none" w:sz="0" w:space="0" w:color="auto" w:frame="1"/>
        </w:rPr>
        <w:t xml:space="preserve">lichkeiten des Nachdenkens </w:t>
      </w:r>
      <w:r w:rsidR="00880019" w:rsidRPr="008610AA">
        <w:rPr>
          <w:rFonts w:ascii="Univers Next Pro" w:eastAsia="Calibri" w:hAnsi="Univers Next Pro" w:cs="Calibri"/>
          <w:sz w:val="20"/>
          <w:szCs w:val="20"/>
          <w:bdr w:val="none" w:sz="0" w:space="0" w:color="auto" w:frame="1"/>
        </w:rPr>
        <w:t>üb</w:t>
      </w:r>
      <w:r w:rsidR="00880019" w:rsidRPr="008610AA">
        <w:rPr>
          <w:rFonts w:ascii="Univers Next Pro" w:hAnsi="Univers Next Pro" w:cs="Arial"/>
          <w:sz w:val="20"/>
          <w:szCs w:val="20"/>
          <w:bdr w:val="none" w:sz="0" w:space="0" w:color="auto" w:frame="1"/>
        </w:rPr>
        <w:t>er</w:t>
      </w:r>
      <w:r w:rsidRPr="008610AA">
        <w:rPr>
          <w:rFonts w:ascii="Univers Next Pro" w:hAnsi="Univers Next Pro" w:cs="Arial"/>
          <w:sz w:val="20"/>
          <w:szCs w:val="20"/>
          <w:bdr w:val="none" w:sz="0" w:space="0" w:color="auto" w:frame="1"/>
        </w:rPr>
        <w:t xml:space="preserve"> die Welt.</w:t>
      </w:r>
    </w:p>
    <w:p w14:paraId="7094C687" w14:textId="77777777" w:rsidR="0094040C" w:rsidRPr="00BC4AD9" w:rsidRDefault="0094040C" w:rsidP="0094040C">
      <w:pPr>
        <w:rPr>
          <w:rFonts w:ascii="Univers Next Pro" w:hAnsi="Univers Next Pro" w:cs="Arial"/>
          <w:sz w:val="20"/>
          <w:szCs w:val="20"/>
          <w:bdr w:val="none" w:sz="0" w:space="0" w:color="auto" w:frame="1"/>
        </w:rPr>
      </w:pPr>
    </w:p>
    <w:p w14:paraId="3040066A" w14:textId="3D3EA65D" w:rsidR="00BC4AD9" w:rsidRPr="00BC4AD9" w:rsidRDefault="00BC4AD9" w:rsidP="00BC4AD9">
      <w:pPr>
        <w:autoSpaceDE w:val="0"/>
        <w:autoSpaceDN w:val="0"/>
        <w:adjustRightInd w:val="0"/>
        <w:rPr>
          <w:rFonts w:ascii="Univers Next Pro" w:eastAsiaTheme="minorEastAsia" w:hAnsi="Univers Next Pro"/>
          <w:sz w:val="20"/>
          <w:szCs w:val="20"/>
          <w:lang w:eastAsia="en-US"/>
        </w:rPr>
      </w:pPr>
      <w:proofErr w:type="spellStart"/>
      <w:r w:rsidRPr="00BC4AD9">
        <w:rPr>
          <w:rFonts w:ascii="Univers Next Pro" w:eastAsiaTheme="minorEastAsia" w:hAnsi="Univers Next Pro"/>
          <w:i/>
          <w:iCs/>
          <w:sz w:val="20"/>
          <w:szCs w:val="20"/>
          <w:lang w:eastAsia="en-US"/>
        </w:rPr>
        <w:t>Earthbound</w:t>
      </w:r>
      <w:proofErr w:type="spellEnd"/>
      <w:r w:rsidRPr="00BC4AD9">
        <w:rPr>
          <w:rFonts w:ascii="Univers Next Pro" w:eastAsiaTheme="minorEastAsia" w:hAnsi="Univers Next Pro"/>
          <w:sz w:val="20"/>
          <w:szCs w:val="20"/>
          <w:lang w:eastAsia="en-US"/>
        </w:rPr>
        <w:t xml:space="preserve"> konzentriert sich auf den Dialog</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zwischen Menschheit und Ökosystem. Dabei</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wird die Notwendigkeit unterstrichen, den</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Dialog mittels neuer Formen der Interaktion</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auf eine neue Weise zu betrachten, f</w:t>
      </w:r>
      <w:r>
        <w:rPr>
          <w:rFonts w:ascii="Univers Next Pro" w:eastAsiaTheme="minorEastAsia" w:hAnsi="Univers Next Pro"/>
          <w:sz w:val="20"/>
          <w:szCs w:val="20"/>
          <w:lang w:eastAsia="en-US"/>
        </w:rPr>
        <w:t>ü</w:t>
      </w:r>
      <w:r w:rsidRPr="00BC4AD9">
        <w:rPr>
          <w:rFonts w:ascii="Univers Next Pro" w:eastAsiaTheme="minorEastAsia" w:hAnsi="Univers Next Pro"/>
          <w:sz w:val="20"/>
          <w:szCs w:val="20"/>
          <w:lang w:eastAsia="en-US"/>
        </w:rPr>
        <w:t>r</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 xml:space="preserve">welche die </w:t>
      </w:r>
      <w:proofErr w:type="spellStart"/>
      <w:proofErr w:type="gramStart"/>
      <w:r w:rsidRPr="00BC4AD9">
        <w:rPr>
          <w:rFonts w:ascii="Univers Next Pro" w:eastAsiaTheme="minorEastAsia" w:hAnsi="Univers Next Pro"/>
          <w:sz w:val="20"/>
          <w:szCs w:val="20"/>
          <w:lang w:eastAsia="en-US"/>
        </w:rPr>
        <w:t>K</w:t>
      </w:r>
      <w:r>
        <w:rPr>
          <w:rFonts w:ascii="Univers Next Pro" w:eastAsiaTheme="minorEastAsia" w:hAnsi="Univers Next Pro"/>
          <w:sz w:val="20"/>
          <w:szCs w:val="20"/>
          <w:lang w:eastAsia="en-US"/>
        </w:rPr>
        <w:t>ü</w:t>
      </w:r>
      <w:r w:rsidRPr="00BC4AD9">
        <w:rPr>
          <w:rFonts w:ascii="Univers Next Pro" w:eastAsiaTheme="minorEastAsia" w:hAnsi="Univers Next Pro"/>
          <w:sz w:val="20"/>
          <w:szCs w:val="20"/>
          <w:lang w:eastAsia="en-US"/>
        </w:rPr>
        <w:t>nstler:innen</w:t>
      </w:r>
      <w:proofErr w:type="spellEnd"/>
      <w:proofErr w:type="gramEnd"/>
      <w:r w:rsidRPr="00BC4AD9">
        <w:rPr>
          <w:rFonts w:ascii="Univers Next Pro" w:eastAsiaTheme="minorEastAsia" w:hAnsi="Univers Next Pro"/>
          <w:sz w:val="20"/>
          <w:szCs w:val="20"/>
          <w:lang w:eastAsia="en-US"/>
        </w:rPr>
        <w:t xml:space="preserve"> alternative Modelle</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anbieten. In erster Linie</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hinterfragen die</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Arbeiten in der Ausstellung die Vorstellung,</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dass der Mensch im Zentrum der Schöpfung</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steht. Unsere Anwesenheit in der Welt wird</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nicht mehr als eine isolierte Erscheinung</w:t>
      </w:r>
    </w:p>
    <w:p w14:paraId="4F8BAC94" w14:textId="51BB4AFC" w:rsidR="00BC4AD9" w:rsidRPr="00BC4AD9" w:rsidRDefault="00BC4AD9" w:rsidP="00BC4AD9">
      <w:pPr>
        <w:autoSpaceDE w:val="0"/>
        <w:autoSpaceDN w:val="0"/>
        <w:adjustRightInd w:val="0"/>
        <w:rPr>
          <w:rFonts w:ascii="Univers Next Pro" w:eastAsiaTheme="minorEastAsia" w:hAnsi="Univers Next Pro"/>
          <w:sz w:val="20"/>
          <w:szCs w:val="20"/>
          <w:lang w:eastAsia="en-US"/>
        </w:rPr>
      </w:pPr>
      <w:r w:rsidRPr="00BC4AD9">
        <w:rPr>
          <w:rFonts w:ascii="Univers Next Pro" w:eastAsiaTheme="minorEastAsia" w:hAnsi="Univers Next Pro"/>
          <w:sz w:val="20"/>
          <w:szCs w:val="20"/>
          <w:lang w:eastAsia="en-US"/>
        </w:rPr>
        <w:t xml:space="preserve">angesehen, und </w:t>
      </w:r>
      <w:proofErr w:type="gramStart"/>
      <w:r w:rsidRPr="00BC4AD9">
        <w:rPr>
          <w:rFonts w:ascii="Univers Next Pro" w:eastAsiaTheme="minorEastAsia" w:hAnsi="Univers Next Pro"/>
          <w:sz w:val="20"/>
          <w:szCs w:val="20"/>
          <w:lang w:eastAsia="en-US"/>
        </w:rPr>
        <w:t>statt dessen</w:t>
      </w:r>
      <w:proofErr w:type="gramEnd"/>
      <w:r w:rsidRPr="00BC4AD9">
        <w:rPr>
          <w:rFonts w:ascii="Univers Next Pro" w:eastAsiaTheme="minorEastAsia" w:hAnsi="Univers Next Pro"/>
          <w:sz w:val="20"/>
          <w:szCs w:val="20"/>
          <w:lang w:eastAsia="en-US"/>
        </w:rPr>
        <w:t xml:space="preserve"> wird darauf</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gedrängt, eine egozentrische Perspektive</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aufzugeben. Die Werke der Ausstellung</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 xml:space="preserve">fordern uns auf, eine Vielfalt möglicher </w:t>
      </w:r>
      <w:proofErr w:type="spellStart"/>
      <w:r w:rsidRPr="00BC4AD9">
        <w:rPr>
          <w:rFonts w:ascii="Univers Next Pro" w:eastAsiaTheme="minorEastAsia" w:hAnsi="Univers Next Pro"/>
          <w:sz w:val="20"/>
          <w:szCs w:val="20"/>
          <w:lang w:eastAsia="en-US"/>
        </w:rPr>
        <w:t>Koexistenzen</w:t>
      </w:r>
      <w:proofErr w:type="spellEnd"/>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zwischen den Menschen, dem</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Ökosystem und den autonomen Technologien</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zu erforschen. Intelligenter und kreativer</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Einsatz digitaler Medien und neuer Technologien</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 xml:space="preserve">wie KI, interaktiver und </w:t>
      </w:r>
      <w:proofErr w:type="spellStart"/>
      <w:r w:rsidRPr="00BC4AD9">
        <w:rPr>
          <w:rFonts w:ascii="Univers Next Pro" w:eastAsiaTheme="minorEastAsia" w:hAnsi="Univers Next Pro"/>
          <w:sz w:val="20"/>
          <w:szCs w:val="20"/>
          <w:lang w:eastAsia="en-US"/>
        </w:rPr>
        <w:t>immersiver</w:t>
      </w:r>
      <w:proofErr w:type="spellEnd"/>
    </w:p>
    <w:p w14:paraId="0CEC9F12" w14:textId="26E029EE" w:rsidR="00BC4AD9" w:rsidRPr="00BC4AD9" w:rsidRDefault="00BC4AD9" w:rsidP="00BC4AD9">
      <w:pPr>
        <w:autoSpaceDE w:val="0"/>
        <w:autoSpaceDN w:val="0"/>
        <w:adjustRightInd w:val="0"/>
        <w:rPr>
          <w:rFonts w:ascii="Univers Next Pro" w:eastAsiaTheme="minorEastAsia" w:hAnsi="Univers Next Pro"/>
          <w:sz w:val="20"/>
          <w:szCs w:val="20"/>
          <w:lang w:eastAsia="en-US"/>
        </w:rPr>
      </w:pPr>
      <w:r w:rsidRPr="00BC4AD9">
        <w:rPr>
          <w:rFonts w:ascii="Univers Next Pro" w:eastAsiaTheme="minorEastAsia" w:hAnsi="Univers Next Pro"/>
          <w:sz w:val="20"/>
          <w:szCs w:val="20"/>
          <w:lang w:eastAsia="en-US"/>
        </w:rPr>
        <w:t>Installationen, virtueller und erweiterter</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Realität, Multimedia-Skulpturen und Multikanal-Video</w:t>
      </w:r>
      <w:r>
        <w:rPr>
          <w:rFonts w:ascii="Univers Next Pro" w:eastAsiaTheme="minorEastAsia" w:hAnsi="Univers Next Pro"/>
          <w:sz w:val="20"/>
          <w:szCs w:val="20"/>
          <w:lang w:eastAsia="en-US"/>
        </w:rPr>
        <w:t>-</w:t>
      </w:r>
      <w:r w:rsidRPr="00BC4AD9">
        <w:rPr>
          <w:rFonts w:ascii="Univers Next Pro" w:eastAsiaTheme="minorEastAsia" w:hAnsi="Univers Next Pro"/>
          <w:sz w:val="20"/>
          <w:szCs w:val="20"/>
          <w:lang w:eastAsia="en-US"/>
        </w:rPr>
        <w:t>installationen charakterisieren die</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 xml:space="preserve">Ansätze der </w:t>
      </w:r>
      <w:proofErr w:type="spellStart"/>
      <w:proofErr w:type="gramStart"/>
      <w:r w:rsidRPr="00BC4AD9">
        <w:rPr>
          <w:rFonts w:ascii="Univers Next Pro" w:eastAsiaTheme="minorEastAsia" w:hAnsi="Univers Next Pro"/>
          <w:sz w:val="20"/>
          <w:szCs w:val="20"/>
          <w:lang w:eastAsia="en-US"/>
        </w:rPr>
        <w:t>Künstler:innen</w:t>
      </w:r>
      <w:proofErr w:type="spellEnd"/>
      <w:proofErr w:type="gramEnd"/>
      <w:r w:rsidRPr="00BC4AD9">
        <w:rPr>
          <w:rFonts w:ascii="Univers Next Pro" w:eastAsiaTheme="minorEastAsia" w:hAnsi="Univers Next Pro"/>
          <w:sz w:val="20"/>
          <w:szCs w:val="20"/>
          <w:lang w:eastAsia="en-US"/>
        </w:rPr>
        <w:t>, die dem Publikum</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auf diese Weise einen fesselnden, spielerischen,</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aber auch kritischen Weg anbieten,</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sich mit den Themen auseinanderzusetzen,</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sowie auch mögliche Interaktionen mit</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unterschiedlichen Organismen unmittelbar zu</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erfahren. Tatsächlich ermutigen viele der</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einbezogenen Projekte das Publikum dazu,</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 xml:space="preserve">eine aktive Rolle zu </w:t>
      </w:r>
      <w:r>
        <w:rPr>
          <w:rFonts w:ascii="Univers Next Pro" w:eastAsiaTheme="minorEastAsia" w:hAnsi="Univers Next Pro"/>
          <w:sz w:val="20"/>
          <w:szCs w:val="20"/>
          <w:lang w:eastAsia="en-US"/>
        </w:rPr>
        <w:t>ü</w:t>
      </w:r>
      <w:r w:rsidRPr="00BC4AD9">
        <w:rPr>
          <w:rFonts w:ascii="Univers Next Pro" w:eastAsiaTheme="minorEastAsia" w:hAnsi="Univers Next Pro"/>
          <w:sz w:val="20"/>
          <w:szCs w:val="20"/>
          <w:lang w:eastAsia="en-US"/>
        </w:rPr>
        <w:t>bernehmen, was zu</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einer engagierten Reflexion im Prozess des</w:t>
      </w:r>
    </w:p>
    <w:p w14:paraId="01628F4E" w14:textId="77777777" w:rsidR="00BC4AD9" w:rsidRDefault="00BC4AD9" w:rsidP="00BC4AD9">
      <w:pPr>
        <w:autoSpaceDE w:val="0"/>
        <w:autoSpaceDN w:val="0"/>
        <w:adjustRightInd w:val="0"/>
        <w:rPr>
          <w:rFonts w:ascii="Univers Next Pro" w:eastAsiaTheme="minorEastAsia" w:hAnsi="Univers Next Pro"/>
          <w:sz w:val="20"/>
          <w:szCs w:val="20"/>
          <w:lang w:eastAsia="en-US"/>
        </w:rPr>
      </w:pPr>
      <w:r w:rsidRPr="00BC4AD9">
        <w:rPr>
          <w:rFonts w:ascii="Univers Next Pro" w:eastAsiaTheme="minorEastAsia" w:hAnsi="Univers Next Pro"/>
          <w:sz w:val="20"/>
          <w:szCs w:val="20"/>
          <w:lang w:eastAsia="en-US"/>
        </w:rPr>
        <w:t>Überdenkens unserer Beziehung zur Natur</w:t>
      </w:r>
      <w:r>
        <w:rPr>
          <w:rFonts w:ascii="Univers Next Pro" w:eastAsiaTheme="minorEastAsia" w:hAnsi="Univers Next Pro"/>
          <w:sz w:val="20"/>
          <w:szCs w:val="20"/>
          <w:lang w:eastAsia="en-US"/>
        </w:rPr>
        <w:t xml:space="preserve"> </w:t>
      </w:r>
      <w:r w:rsidRPr="00BC4AD9">
        <w:rPr>
          <w:rFonts w:ascii="Univers Next Pro" w:eastAsiaTheme="minorEastAsia" w:hAnsi="Univers Next Pro"/>
          <w:sz w:val="20"/>
          <w:szCs w:val="20"/>
          <w:lang w:eastAsia="en-US"/>
        </w:rPr>
        <w:t>beiträgt.</w:t>
      </w:r>
    </w:p>
    <w:p w14:paraId="1BDD64AE" w14:textId="77777777" w:rsidR="00BC4AD9" w:rsidRDefault="00BC4AD9" w:rsidP="00BC4AD9">
      <w:pPr>
        <w:autoSpaceDE w:val="0"/>
        <w:autoSpaceDN w:val="0"/>
        <w:adjustRightInd w:val="0"/>
        <w:rPr>
          <w:rFonts w:ascii="Univers Next Pro" w:eastAsiaTheme="minorEastAsia" w:hAnsi="Univers Next Pro"/>
          <w:sz w:val="20"/>
          <w:szCs w:val="20"/>
          <w:lang w:eastAsia="en-US"/>
        </w:rPr>
      </w:pPr>
    </w:p>
    <w:p w14:paraId="0D110914" w14:textId="60EE5436" w:rsidR="0094040C" w:rsidRPr="00BC4AD9" w:rsidRDefault="0094040C" w:rsidP="00BC4AD9">
      <w:pPr>
        <w:autoSpaceDE w:val="0"/>
        <w:autoSpaceDN w:val="0"/>
        <w:adjustRightInd w:val="0"/>
        <w:rPr>
          <w:rFonts w:ascii="Univers Next Pro" w:eastAsiaTheme="minorEastAsia" w:hAnsi="Univers Next Pro"/>
          <w:sz w:val="20"/>
          <w:szCs w:val="20"/>
          <w:lang w:eastAsia="en-US"/>
        </w:rPr>
      </w:pPr>
      <w:r w:rsidRPr="00BC4AD9">
        <w:rPr>
          <w:rFonts w:ascii="Univers Next Pro" w:hAnsi="Univers Next Pro" w:cs="Arial"/>
          <w:sz w:val="20"/>
          <w:szCs w:val="20"/>
          <w:bdr w:val="none" w:sz="0" w:space="0" w:color="auto" w:frame="1"/>
        </w:rPr>
        <w:t xml:space="preserve">Einige der </w:t>
      </w:r>
      <w:proofErr w:type="spellStart"/>
      <w:proofErr w:type="gramStart"/>
      <w:r w:rsidRPr="00BC4AD9">
        <w:rPr>
          <w:rFonts w:ascii="Univers Next Pro" w:hAnsi="Univers Next Pro" w:cs="Arial"/>
          <w:sz w:val="20"/>
          <w:szCs w:val="20"/>
          <w:bdr w:val="none" w:sz="0" w:space="0" w:color="auto" w:frame="1"/>
        </w:rPr>
        <w:t>K</w:t>
      </w:r>
      <w:r w:rsidRPr="00BC4AD9">
        <w:rPr>
          <w:rFonts w:ascii="Univers Next Pro" w:eastAsia="Calibri" w:hAnsi="Univers Next Pro" w:cs="Calibri"/>
          <w:sz w:val="20"/>
          <w:szCs w:val="20"/>
          <w:bdr w:val="none" w:sz="0" w:space="0" w:color="auto" w:frame="1"/>
        </w:rPr>
        <w:t>ün</w:t>
      </w:r>
      <w:r w:rsidRPr="00BC4AD9">
        <w:rPr>
          <w:rFonts w:ascii="Univers Next Pro" w:hAnsi="Univers Next Pro" w:cs="Arial"/>
          <w:sz w:val="20"/>
          <w:szCs w:val="20"/>
          <w:bdr w:val="none" w:sz="0" w:space="0" w:color="auto" w:frame="1"/>
        </w:rPr>
        <w:t>stler:innen</w:t>
      </w:r>
      <w:proofErr w:type="spellEnd"/>
      <w:proofErr w:type="gramEnd"/>
      <w:r w:rsidRPr="00BC4AD9">
        <w:rPr>
          <w:rFonts w:ascii="Univers Next Pro" w:hAnsi="Univers Next Pro" w:cs="Arial"/>
          <w:sz w:val="20"/>
          <w:szCs w:val="20"/>
          <w:bdr w:val="none" w:sz="0" w:space="0" w:color="auto" w:frame="1"/>
        </w:rPr>
        <w:t xml:space="preserve"> w</w:t>
      </w:r>
      <w:r w:rsidR="008610AA" w:rsidRPr="00BC4AD9">
        <w:rPr>
          <w:rFonts w:ascii="Univers Next Pro" w:hAnsi="Univers Next Pro" w:cs="Arial"/>
          <w:sz w:val="20"/>
          <w:szCs w:val="20"/>
          <w:bdr w:val="none" w:sz="0" w:space="0" w:color="auto" w:frame="1"/>
        </w:rPr>
        <w:t>u</w:t>
      </w:r>
      <w:r w:rsidRPr="00BC4AD9">
        <w:rPr>
          <w:rFonts w:ascii="Univers Next Pro" w:hAnsi="Univers Next Pro" w:cs="Arial"/>
          <w:sz w:val="20"/>
          <w:szCs w:val="20"/>
          <w:bdr w:val="none" w:sz="0" w:space="0" w:color="auto" w:frame="1"/>
        </w:rPr>
        <w:t xml:space="preserve">rden eingeladen, neue Arbeiten zu realisieren, die speziell auf das Thema der Ausstellung reagieren. </w:t>
      </w:r>
      <w:r w:rsidRPr="008610AA">
        <w:rPr>
          <w:rFonts w:ascii="Univers Next Pro" w:hAnsi="Univers Next Pro" w:cs="Arial"/>
          <w:sz w:val="20"/>
          <w:szCs w:val="20"/>
          <w:bdr w:val="none" w:sz="0" w:space="0" w:color="auto" w:frame="1"/>
        </w:rPr>
        <w:t>Zur Ausstellung wird ein umfassender Katalog er</w:t>
      </w:r>
      <w:r w:rsidR="008610AA" w:rsidRPr="008610AA">
        <w:rPr>
          <w:rFonts w:ascii="Univers Next Pro" w:hAnsi="Univers Next Pro" w:cs="Arial"/>
          <w:sz w:val="20"/>
          <w:szCs w:val="20"/>
          <w:bdr w:val="none" w:sz="0" w:space="0" w:color="auto" w:frame="1"/>
        </w:rPr>
        <w:t>scheinen</w:t>
      </w:r>
      <w:r w:rsidRPr="008610AA">
        <w:rPr>
          <w:rFonts w:ascii="Univers Next Pro" w:hAnsi="Univers Next Pro" w:cs="Arial"/>
          <w:sz w:val="20"/>
          <w:szCs w:val="20"/>
          <w:bdr w:val="none" w:sz="0" w:space="0" w:color="auto" w:frame="1"/>
        </w:rPr>
        <w:t>, der die Werke in der Ausstellung dokumentiert und mit wissenschaftlichen und philosophischen Beiträ</w:t>
      </w:r>
      <w:r w:rsidRPr="008610AA">
        <w:rPr>
          <w:rFonts w:ascii="Univers Next Pro" w:eastAsia="Calibri" w:hAnsi="Univers Next Pro" w:cs="Calibri"/>
          <w:sz w:val="20"/>
          <w:szCs w:val="20"/>
          <w:bdr w:val="none" w:sz="0" w:space="0" w:color="auto" w:frame="1"/>
        </w:rPr>
        <w:t>g</w:t>
      </w:r>
      <w:r w:rsidRPr="008610AA">
        <w:rPr>
          <w:rFonts w:ascii="Univers Next Pro" w:hAnsi="Univers Next Pro" w:cs="Arial"/>
          <w:sz w:val="20"/>
          <w:szCs w:val="20"/>
          <w:bdr w:val="none" w:sz="0" w:space="0" w:color="auto" w:frame="1"/>
        </w:rPr>
        <w:t>e zu den Themen Nachhaltigkeit und Diversitä</w:t>
      </w:r>
      <w:r w:rsidRPr="008610AA">
        <w:rPr>
          <w:rFonts w:ascii="Univers Next Pro" w:eastAsia="Calibri" w:hAnsi="Univers Next Pro" w:cs="Calibri"/>
          <w:sz w:val="20"/>
          <w:szCs w:val="20"/>
          <w:bdr w:val="none" w:sz="0" w:space="0" w:color="auto" w:frame="1"/>
        </w:rPr>
        <w:t>t</w:t>
      </w:r>
      <w:r w:rsidRPr="008610AA">
        <w:rPr>
          <w:rFonts w:ascii="Univers Next Pro" w:hAnsi="Univers Next Pro" w:cs="Arial"/>
          <w:sz w:val="20"/>
          <w:szCs w:val="20"/>
          <w:bdr w:val="none" w:sz="0" w:space="0" w:color="auto" w:frame="1"/>
        </w:rPr>
        <w:t xml:space="preserve"> bereicher</w:t>
      </w:r>
      <w:r w:rsidR="008610AA" w:rsidRPr="008610AA">
        <w:rPr>
          <w:rFonts w:ascii="Univers Next Pro" w:hAnsi="Univers Next Pro" w:cs="Arial"/>
          <w:sz w:val="20"/>
          <w:szCs w:val="20"/>
          <w:bdr w:val="none" w:sz="0" w:space="0" w:color="auto" w:frame="1"/>
        </w:rPr>
        <w:t>t</w:t>
      </w:r>
      <w:r w:rsidRPr="008610AA">
        <w:rPr>
          <w:rFonts w:ascii="Univers Next Pro" w:hAnsi="Univers Next Pro" w:cs="Arial"/>
          <w:sz w:val="20"/>
          <w:szCs w:val="20"/>
          <w:bdr w:val="none" w:sz="0" w:space="0" w:color="auto" w:frame="1"/>
        </w:rPr>
        <w:t>.</w:t>
      </w:r>
    </w:p>
    <w:p w14:paraId="6195EB27" w14:textId="7088F8B1" w:rsidR="0094040C" w:rsidRDefault="0094040C" w:rsidP="0094040C">
      <w:pPr>
        <w:rPr>
          <w:rFonts w:ascii="Univers Next Pro" w:hAnsi="Univers Next Pro" w:cs="Arial"/>
          <w:sz w:val="20"/>
          <w:szCs w:val="20"/>
          <w:bdr w:val="none" w:sz="0" w:space="0" w:color="auto" w:frame="1"/>
        </w:rPr>
      </w:pPr>
    </w:p>
    <w:p w14:paraId="51B98088" w14:textId="77777777" w:rsidR="00BC4AD9" w:rsidRPr="008610AA" w:rsidRDefault="00BC4AD9" w:rsidP="0094040C">
      <w:pPr>
        <w:rPr>
          <w:rFonts w:ascii="Univers Next Pro" w:hAnsi="Univers Next Pro" w:cs="Arial"/>
          <w:sz w:val="20"/>
          <w:szCs w:val="20"/>
          <w:bdr w:val="none" w:sz="0" w:space="0" w:color="auto" w:frame="1"/>
        </w:rPr>
      </w:pPr>
    </w:p>
    <w:p w14:paraId="7D5FBAE5" w14:textId="1229017C" w:rsidR="008610AA" w:rsidRPr="00BC4AD9" w:rsidRDefault="004B3A7D" w:rsidP="0094040C">
      <w:pPr>
        <w:rPr>
          <w:rFonts w:ascii="Univers Next Pro" w:hAnsi="Univers Next Pro"/>
          <w:sz w:val="20"/>
          <w:szCs w:val="20"/>
          <w:lang w:val="de-CH" w:eastAsia="de-DE"/>
        </w:rPr>
      </w:pPr>
      <w:proofErr w:type="spellStart"/>
      <w:proofErr w:type="gramStart"/>
      <w:r w:rsidRPr="000523C1">
        <w:rPr>
          <w:rFonts w:ascii="Univers Next Pro" w:hAnsi="Univers Next Pro" w:cs="Arial"/>
          <w:b/>
          <w:bCs/>
          <w:sz w:val="20"/>
          <w:szCs w:val="20"/>
          <w:bdr w:val="none" w:sz="0" w:space="0" w:color="auto" w:frame="1"/>
        </w:rPr>
        <w:t>Kü</w:t>
      </w:r>
      <w:r w:rsidRPr="000523C1">
        <w:rPr>
          <w:rFonts w:ascii="Univers Next Pro" w:eastAsia="Calibri" w:hAnsi="Univers Next Pro" w:cs="Calibri"/>
          <w:b/>
          <w:bCs/>
          <w:sz w:val="20"/>
          <w:szCs w:val="20"/>
          <w:bdr w:val="none" w:sz="0" w:space="0" w:color="auto" w:frame="1"/>
        </w:rPr>
        <w:t>n</w:t>
      </w:r>
      <w:r w:rsidRPr="000523C1">
        <w:rPr>
          <w:rFonts w:ascii="Univers Next Pro" w:hAnsi="Univers Next Pro" w:cs="Arial"/>
          <w:b/>
          <w:bCs/>
          <w:sz w:val="20"/>
          <w:szCs w:val="20"/>
          <w:bdr w:val="none" w:sz="0" w:space="0" w:color="auto" w:frame="1"/>
        </w:rPr>
        <w:t>stler:innen</w:t>
      </w:r>
      <w:proofErr w:type="spellEnd"/>
      <w:proofErr w:type="gramEnd"/>
      <w:r w:rsidR="0094040C" w:rsidRPr="000523C1">
        <w:rPr>
          <w:rFonts w:ascii="Univers Next Pro" w:hAnsi="Univers Next Pro" w:cs="Arial"/>
          <w:b/>
          <w:bCs/>
          <w:sz w:val="20"/>
          <w:szCs w:val="20"/>
          <w:bdr w:val="none" w:sz="0" w:space="0" w:color="auto" w:frame="1"/>
        </w:rPr>
        <w:t xml:space="preserve">: </w:t>
      </w:r>
      <w:r w:rsidR="00BC4AD9" w:rsidRPr="00BC4AD9">
        <w:rPr>
          <w:rFonts w:ascii="Univers Next Pro" w:hAnsi="Univers Next Pro"/>
          <w:color w:val="000000"/>
          <w:sz w:val="20"/>
          <w:szCs w:val="20"/>
          <w:lang w:val="de-CH" w:eastAsia="de-DE"/>
        </w:rPr>
        <w:t xml:space="preserve">Refik </w:t>
      </w:r>
      <w:proofErr w:type="spellStart"/>
      <w:r w:rsidR="00BC4AD9" w:rsidRPr="00BC4AD9">
        <w:rPr>
          <w:rFonts w:ascii="Univers Next Pro" w:hAnsi="Univers Next Pro"/>
          <w:color w:val="000000"/>
          <w:sz w:val="20"/>
          <w:szCs w:val="20"/>
          <w:lang w:val="de-CH" w:eastAsia="de-DE"/>
        </w:rPr>
        <w:t>Anadol</w:t>
      </w:r>
      <w:proofErr w:type="spellEnd"/>
      <w:r w:rsidR="00BC4AD9" w:rsidRPr="00BC4AD9">
        <w:rPr>
          <w:rFonts w:ascii="Univers Next Pro" w:hAnsi="Univers Next Pro"/>
          <w:color w:val="000000"/>
          <w:sz w:val="20"/>
          <w:szCs w:val="20"/>
          <w:lang w:val="de-CH" w:eastAsia="de-DE"/>
        </w:rPr>
        <w:t xml:space="preserve">, Donatien Aubert, </w:t>
      </w:r>
      <w:proofErr w:type="spellStart"/>
      <w:r w:rsidR="00BC4AD9" w:rsidRPr="00BC4AD9">
        <w:rPr>
          <w:rFonts w:ascii="Univers Next Pro" w:hAnsi="Univers Next Pro"/>
          <w:color w:val="000000"/>
          <w:sz w:val="20"/>
          <w:szCs w:val="20"/>
          <w:lang w:val="de-CH" w:eastAsia="de-DE"/>
        </w:rPr>
        <w:t>Tega</w:t>
      </w:r>
      <w:proofErr w:type="spellEnd"/>
      <w:r w:rsidR="00BC4AD9" w:rsidRPr="00BC4AD9">
        <w:rPr>
          <w:rFonts w:ascii="Univers Next Pro" w:hAnsi="Univers Next Pro"/>
          <w:color w:val="000000"/>
          <w:sz w:val="20"/>
          <w:szCs w:val="20"/>
          <w:lang w:val="de-CH" w:eastAsia="de-DE"/>
        </w:rPr>
        <w:t xml:space="preserve"> Brain, Melanie </w:t>
      </w:r>
      <w:proofErr w:type="spellStart"/>
      <w:r w:rsidR="00BC4AD9" w:rsidRPr="00BC4AD9">
        <w:rPr>
          <w:rFonts w:ascii="Univers Next Pro" w:hAnsi="Univers Next Pro"/>
          <w:color w:val="000000"/>
          <w:sz w:val="20"/>
          <w:szCs w:val="20"/>
          <w:lang w:val="de-CH" w:eastAsia="de-DE"/>
        </w:rPr>
        <w:t>Bonajo</w:t>
      </w:r>
      <w:proofErr w:type="spellEnd"/>
      <w:r w:rsidR="00BC4AD9" w:rsidRPr="00BC4AD9">
        <w:rPr>
          <w:rFonts w:ascii="Univers Next Pro" w:hAnsi="Univers Next Pro"/>
          <w:color w:val="000000"/>
          <w:sz w:val="20"/>
          <w:szCs w:val="20"/>
          <w:lang w:val="de-CH" w:eastAsia="de-DE"/>
        </w:rPr>
        <w:t xml:space="preserve">, </w:t>
      </w:r>
      <w:proofErr w:type="spellStart"/>
      <w:r w:rsidR="00BC4AD9" w:rsidRPr="00BC4AD9">
        <w:rPr>
          <w:rFonts w:ascii="Univers Next Pro" w:hAnsi="Univers Next Pro"/>
          <w:color w:val="000000"/>
          <w:sz w:val="20"/>
          <w:szCs w:val="20"/>
          <w:lang w:val="de-CH" w:eastAsia="de-DE"/>
        </w:rPr>
        <w:t>Persijn</w:t>
      </w:r>
      <w:proofErr w:type="spellEnd"/>
      <w:r w:rsidR="00BC4AD9" w:rsidRPr="00BC4AD9">
        <w:rPr>
          <w:rFonts w:ascii="Univers Next Pro" w:hAnsi="Univers Next Pro"/>
          <w:color w:val="000000"/>
          <w:sz w:val="20"/>
          <w:szCs w:val="20"/>
          <w:lang w:val="de-CH" w:eastAsia="de-DE"/>
        </w:rPr>
        <w:t xml:space="preserve"> </w:t>
      </w:r>
      <w:proofErr w:type="spellStart"/>
      <w:r w:rsidR="00BC4AD9" w:rsidRPr="00BC4AD9">
        <w:rPr>
          <w:rFonts w:ascii="Univers Next Pro" w:hAnsi="Univers Next Pro"/>
          <w:color w:val="000000"/>
          <w:sz w:val="20"/>
          <w:szCs w:val="20"/>
          <w:lang w:val="de-CH" w:eastAsia="de-DE"/>
        </w:rPr>
        <w:t>Broersen</w:t>
      </w:r>
      <w:proofErr w:type="spellEnd"/>
      <w:r w:rsidR="00BC4AD9" w:rsidRPr="00BC4AD9">
        <w:rPr>
          <w:rFonts w:ascii="Univers Next Pro" w:hAnsi="Univers Next Pro"/>
          <w:color w:val="000000"/>
          <w:sz w:val="20"/>
          <w:szCs w:val="20"/>
          <w:lang w:val="de-CH" w:eastAsia="de-DE"/>
        </w:rPr>
        <w:t xml:space="preserve"> &amp; Margit Lukacs, Maria Castellanos &amp; Alberto </w:t>
      </w:r>
      <w:proofErr w:type="spellStart"/>
      <w:r w:rsidR="00BC4AD9" w:rsidRPr="00BC4AD9">
        <w:rPr>
          <w:rFonts w:ascii="Univers Next Pro" w:hAnsi="Univers Next Pro"/>
          <w:color w:val="000000"/>
          <w:sz w:val="20"/>
          <w:szCs w:val="20"/>
          <w:lang w:val="de-CH" w:eastAsia="de-DE"/>
        </w:rPr>
        <w:t>Valverde</w:t>
      </w:r>
      <w:proofErr w:type="spellEnd"/>
      <w:r w:rsidR="00BC4AD9" w:rsidRPr="00BC4AD9">
        <w:rPr>
          <w:rFonts w:ascii="Univers Next Pro" w:hAnsi="Univers Next Pro"/>
          <w:color w:val="000000"/>
          <w:sz w:val="20"/>
          <w:szCs w:val="20"/>
          <w:lang w:val="de-CH" w:eastAsia="de-DE"/>
        </w:rPr>
        <w:t xml:space="preserve">, Gil </w:t>
      </w:r>
      <w:proofErr w:type="spellStart"/>
      <w:r w:rsidR="00BC4AD9" w:rsidRPr="00BC4AD9">
        <w:rPr>
          <w:rFonts w:ascii="Univers Next Pro" w:hAnsi="Univers Next Pro"/>
          <w:color w:val="000000"/>
          <w:sz w:val="20"/>
          <w:szCs w:val="20"/>
          <w:lang w:val="de-CH" w:eastAsia="de-DE"/>
        </w:rPr>
        <w:t>Delindro</w:t>
      </w:r>
      <w:proofErr w:type="spellEnd"/>
      <w:r w:rsidR="00BC4AD9" w:rsidRPr="00BC4AD9">
        <w:rPr>
          <w:rFonts w:ascii="Univers Next Pro" w:hAnsi="Univers Next Pro"/>
          <w:color w:val="000000"/>
          <w:sz w:val="20"/>
          <w:szCs w:val="20"/>
          <w:lang w:val="de-CH" w:eastAsia="de-DE"/>
        </w:rPr>
        <w:t xml:space="preserve">, Gilberto </w:t>
      </w:r>
      <w:proofErr w:type="spellStart"/>
      <w:r w:rsidR="00BC4AD9" w:rsidRPr="00BC4AD9">
        <w:rPr>
          <w:rFonts w:ascii="Univers Next Pro" w:hAnsi="Univers Next Pro"/>
          <w:color w:val="000000"/>
          <w:sz w:val="20"/>
          <w:szCs w:val="20"/>
          <w:lang w:val="de-CH" w:eastAsia="de-DE"/>
        </w:rPr>
        <w:t>Esparza</w:t>
      </w:r>
      <w:proofErr w:type="spellEnd"/>
      <w:r w:rsidR="00BC4AD9" w:rsidRPr="00BC4AD9">
        <w:rPr>
          <w:rFonts w:ascii="Univers Next Pro" w:hAnsi="Univers Next Pro"/>
          <w:color w:val="000000"/>
          <w:sz w:val="20"/>
          <w:szCs w:val="20"/>
          <w:lang w:val="de-CH" w:eastAsia="de-DE"/>
        </w:rPr>
        <w:t xml:space="preserve">, Alexandra Daisy Ginsberg, Mary </w:t>
      </w:r>
      <w:proofErr w:type="spellStart"/>
      <w:r w:rsidR="00BC4AD9" w:rsidRPr="00BC4AD9">
        <w:rPr>
          <w:rFonts w:ascii="Univers Next Pro" w:hAnsi="Univers Next Pro"/>
          <w:color w:val="000000"/>
          <w:sz w:val="20"/>
          <w:szCs w:val="20"/>
          <w:lang w:val="de-CH" w:eastAsia="de-DE"/>
        </w:rPr>
        <w:t>Maggic</w:t>
      </w:r>
      <w:proofErr w:type="spellEnd"/>
      <w:r w:rsidR="00BC4AD9" w:rsidRPr="00BC4AD9">
        <w:rPr>
          <w:rFonts w:ascii="Univers Next Pro" w:hAnsi="Univers Next Pro"/>
          <w:color w:val="000000"/>
          <w:sz w:val="20"/>
          <w:szCs w:val="20"/>
          <w:lang w:val="de-CH" w:eastAsia="de-DE"/>
        </w:rPr>
        <w:t xml:space="preserve">, Marc Lee, Markus </w:t>
      </w:r>
      <w:proofErr w:type="spellStart"/>
      <w:r w:rsidR="00BC4AD9" w:rsidRPr="00BC4AD9">
        <w:rPr>
          <w:rFonts w:ascii="Univers Next Pro" w:hAnsi="Univers Next Pro"/>
          <w:color w:val="000000"/>
          <w:sz w:val="20"/>
          <w:szCs w:val="20"/>
          <w:lang w:val="de-CH" w:eastAsia="de-DE"/>
        </w:rPr>
        <w:t>Maeder</w:t>
      </w:r>
      <w:proofErr w:type="spellEnd"/>
      <w:r w:rsidR="00BC4AD9" w:rsidRPr="00BC4AD9">
        <w:rPr>
          <w:rFonts w:ascii="Univers Next Pro" w:hAnsi="Univers Next Pro"/>
          <w:color w:val="000000"/>
          <w:sz w:val="20"/>
          <w:szCs w:val="20"/>
          <w:lang w:val="de-CH" w:eastAsia="de-DE"/>
        </w:rPr>
        <w:t xml:space="preserve">, Mélodie </w:t>
      </w:r>
      <w:proofErr w:type="spellStart"/>
      <w:r w:rsidR="00BC4AD9" w:rsidRPr="00BC4AD9">
        <w:rPr>
          <w:rFonts w:ascii="Univers Next Pro" w:hAnsi="Univers Next Pro"/>
          <w:color w:val="000000"/>
          <w:sz w:val="20"/>
          <w:szCs w:val="20"/>
          <w:lang w:val="de-CH" w:eastAsia="de-DE"/>
        </w:rPr>
        <w:t>Mousset</w:t>
      </w:r>
      <w:proofErr w:type="spellEnd"/>
      <w:r w:rsidR="00BC4AD9" w:rsidRPr="00BC4AD9">
        <w:rPr>
          <w:rFonts w:ascii="Univers Next Pro" w:hAnsi="Univers Next Pro"/>
          <w:color w:val="000000"/>
          <w:sz w:val="20"/>
          <w:szCs w:val="20"/>
          <w:lang w:val="de-CH" w:eastAsia="de-DE"/>
        </w:rPr>
        <w:t xml:space="preserve">, Sabina </w:t>
      </w:r>
      <w:proofErr w:type="spellStart"/>
      <w:r w:rsidR="00BC4AD9" w:rsidRPr="00BC4AD9">
        <w:rPr>
          <w:rFonts w:ascii="Univers Next Pro" w:hAnsi="Univers Next Pro"/>
          <w:color w:val="000000"/>
          <w:sz w:val="20"/>
          <w:szCs w:val="20"/>
          <w:lang w:val="de-CH" w:eastAsia="de-DE"/>
        </w:rPr>
        <w:t>Ratté</w:t>
      </w:r>
      <w:proofErr w:type="spellEnd"/>
      <w:r w:rsidR="00BC4AD9" w:rsidRPr="00BC4AD9">
        <w:rPr>
          <w:rFonts w:ascii="Univers Next Pro" w:hAnsi="Univers Next Pro"/>
          <w:color w:val="000000"/>
          <w:sz w:val="20"/>
          <w:szCs w:val="20"/>
          <w:lang w:val="de-CH" w:eastAsia="de-DE"/>
        </w:rPr>
        <w:t xml:space="preserve">, Rasa </w:t>
      </w:r>
      <w:proofErr w:type="spellStart"/>
      <w:r w:rsidR="00BC4AD9" w:rsidRPr="00BC4AD9">
        <w:rPr>
          <w:rFonts w:ascii="Univers Next Pro" w:hAnsi="Univers Next Pro"/>
          <w:color w:val="000000"/>
          <w:sz w:val="20"/>
          <w:szCs w:val="20"/>
          <w:lang w:val="de-CH" w:eastAsia="de-DE"/>
        </w:rPr>
        <w:t>Smite</w:t>
      </w:r>
      <w:proofErr w:type="spellEnd"/>
      <w:r w:rsidR="00BC4AD9" w:rsidRPr="00BC4AD9">
        <w:rPr>
          <w:rFonts w:ascii="Univers Next Pro" w:hAnsi="Univers Next Pro"/>
          <w:color w:val="000000"/>
          <w:sz w:val="20"/>
          <w:szCs w:val="20"/>
          <w:lang w:val="de-CH" w:eastAsia="de-DE"/>
        </w:rPr>
        <w:t xml:space="preserve"> &amp; </w:t>
      </w:r>
      <w:proofErr w:type="spellStart"/>
      <w:r w:rsidR="00BC4AD9" w:rsidRPr="00BC4AD9">
        <w:rPr>
          <w:rFonts w:ascii="Univers Next Pro" w:hAnsi="Univers Next Pro"/>
          <w:color w:val="000000"/>
          <w:sz w:val="20"/>
          <w:szCs w:val="20"/>
          <w:lang w:val="de-CH" w:eastAsia="de-DE"/>
        </w:rPr>
        <w:t>Raitis</w:t>
      </w:r>
      <w:proofErr w:type="spellEnd"/>
      <w:r w:rsidR="00BC4AD9" w:rsidRPr="00BC4AD9">
        <w:rPr>
          <w:rFonts w:ascii="Univers Next Pro" w:hAnsi="Univers Next Pro"/>
          <w:color w:val="000000"/>
          <w:sz w:val="20"/>
          <w:szCs w:val="20"/>
          <w:lang w:val="de-CH" w:eastAsia="de-DE"/>
        </w:rPr>
        <w:t xml:space="preserve"> Smits, </w:t>
      </w:r>
      <w:proofErr w:type="spellStart"/>
      <w:r w:rsidR="00BC4AD9" w:rsidRPr="00BC4AD9">
        <w:rPr>
          <w:rFonts w:ascii="Univers Next Pro" w:hAnsi="Univers Next Pro"/>
          <w:color w:val="000000"/>
          <w:sz w:val="20"/>
          <w:szCs w:val="20"/>
          <w:lang w:val="de-CH" w:eastAsia="de-DE"/>
        </w:rPr>
        <w:t>Sissel</w:t>
      </w:r>
      <w:proofErr w:type="spellEnd"/>
      <w:r w:rsidR="00BC4AD9" w:rsidRPr="00BC4AD9">
        <w:rPr>
          <w:rFonts w:ascii="Univers Next Pro" w:hAnsi="Univers Next Pro"/>
          <w:color w:val="000000"/>
          <w:sz w:val="20"/>
          <w:szCs w:val="20"/>
          <w:lang w:val="de-CH" w:eastAsia="de-DE"/>
        </w:rPr>
        <w:t xml:space="preserve"> Marie Tonn, </w:t>
      </w:r>
      <w:r w:rsidR="0094040C" w:rsidRPr="00BC4AD9">
        <w:rPr>
          <w:rFonts w:ascii="Univers Next Pro" w:hAnsi="Univers Next Pro" w:cs="Arial"/>
          <w:sz w:val="20"/>
          <w:szCs w:val="20"/>
          <w:bdr w:val="none" w:sz="0" w:space="0" w:color="auto" w:frame="1"/>
        </w:rPr>
        <w:t>und andere.</w:t>
      </w:r>
      <w:r w:rsidR="008610AA" w:rsidRPr="00BC4AD9">
        <w:rPr>
          <w:rFonts w:ascii="Univers Next Pro" w:hAnsi="Univers Next Pro" w:cs="Arial"/>
          <w:sz w:val="20"/>
          <w:szCs w:val="20"/>
          <w:bdr w:val="none" w:sz="0" w:space="0" w:color="auto" w:frame="1"/>
        </w:rPr>
        <w:t xml:space="preserve"> </w:t>
      </w:r>
    </w:p>
    <w:p w14:paraId="655739A5" w14:textId="4CBA2C1A" w:rsidR="008610AA" w:rsidRPr="00BC4AD9" w:rsidRDefault="008610AA" w:rsidP="0094040C">
      <w:pPr>
        <w:rPr>
          <w:rFonts w:ascii="Univers Next Pro" w:hAnsi="Univers Next Pro" w:cs="Arial"/>
          <w:sz w:val="20"/>
          <w:szCs w:val="20"/>
          <w:bdr w:val="none" w:sz="0" w:space="0" w:color="auto" w:frame="1"/>
        </w:rPr>
      </w:pPr>
    </w:p>
    <w:p w14:paraId="1D3AB6F1" w14:textId="77777777" w:rsidR="00BC4AD9" w:rsidRPr="008610AA" w:rsidRDefault="00BC4AD9" w:rsidP="0094040C">
      <w:pPr>
        <w:rPr>
          <w:rFonts w:ascii="Univers Next Pro" w:hAnsi="Univers Next Pro" w:cs="Arial"/>
          <w:sz w:val="20"/>
          <w:szCs w:val="20"/>
          <w:bdr w:val="none" w:sz="0" w:space="0" w:color="auto" w:frame="1"/>
        </w:rPr>
      </w:pPr>
    </w:p>
    <w:p w14:paraId="3E255673" w14:textId="5C91EDA8" w:rsidR="005F5F9B" w:rsidRPr="008610AA" w:rsidRDefault="008610AA" w:rsidP="0094040C">
      <w:pPr>
        <w:rPr>
          <w:rFonts w:ascii="Univers Next Pro" w:hAnsi="Univers Next Pro" w:cs="Arial"/>
          <w:sz w:val="20"/>
          <w:szCs w:val="20"/>
          <w:bdr w:val="none" w:sz="0" w:space="0" w:color="auto" w:frame="1"/>
        </w:rPr>
      </w:pPr>
      <w:proofErr w:type="spellStart"/>
      <w:proofErr w:type="gramStart"/>
      <w:r w:rsidRPr="000523C1">
        <w:rPr>
          <w:rFonts w:ascii="Univers Next Pro" w:hAnsi="Univers Next Pro" w:cs="Arial"/>
          <w:b/>
          <w:bCs/>
          <w:sz w:val="20"/>
          <w:szCs w:val="20"/>
          <w:bdr w:val="none" w:sz="0" w:space="0" w:color="auto" w:frame="1"/>
        </w:rPr>
        <w:t>Kurator:innen</w:t>
      </w:r>
      <w:proofErr w:type="spellEnd"/>
      <w:proofErr w:type="gramEnd"/>
      <w:r w:rsidRPr="000523C1">
        <w:rPr>
          <w:rFonts w:ascii="Univers Next Pro" w:hAnsi="Univers Next Pro" w:cs="Arial"/>
          <w:b/>
          <w:bCs/>
          <w:sz w:val="20"/>
          <w:szCs w:val="20"/>
          <w:bdr w:val="none" w:sz="0" w:space="0" w:color="auto" w:frame="1"/>
        </w:rPr>
        <w:t>:</w:t>
      </w:r>
      <w:r w:rsidRPr="008610AA">
        <w:rPr>
          <w:rFonts w:ascii="Univers Next Pro" w:hAnsi="Univers Next Pro" w:cs="Arial"/>
          <w:sz w:val="20"/>
          <w:szCs w:val="20"/>
          <w:bdr w:val="none" w:sz="0" w:space="0" w:color="auto" w:frame="1"/>
        </w:rPr>
        <w:t xml:space="preserve"> Sabine Himmelsbach und Boris </w:t>
      </w:r>
      <w:proofErr w:type="spellStart"/>
      <w:r w:rsidRPr="008610AA">
        <w:rPr>
          <w:rFonts w:ascii="Univers Next Pro" w:hAnsi="Univers Next Pro" w:cs="Arial"/>
          <w:sz w:val="20"/>
          <w:szCs w:val="20"/>
          <w:bdr w:val="none" w:sz="0" w:space="0" w:color="auto" w:frame="1"/>
        </w:rPr>
        <w:t>Magrini</w:t>
      </w:r>
      <w:proofErr w:type="spellEnd"/>
    </w:p>
    <w:p w14:paraId="013E27C5" w14:textId="4A2AA3CD" w:rsidR="00854511" w:rsidRDefault="00854511" w:rsidP="00854511">
      <w:pPr>
        <w:widowControl w:val="0"/>
        <w:contextualSpacing/>
        <w:outlineLvl w:val="0"/>
        <w:rPr>
          <w:rFonts w:ascii="Univers Next Pro" w:hAnsi="Univers Next Pro" w:cs="Arial"/>
          <w:sz w:val="20"/>
          <w:szCs w:val="20"/>
          <w:bdr w:val="none" w:sz="0" w:space="0" w:color="auto" w:frame="1"/>
        </w:rPr>
      </w:pPr>
    </w:p>
    <w:p w14:paraId="60DABA53" w14:textId="77777777" w:rsidR="00BC4AD9" w:rsidRPr="00897637" w:rsidRDefault="00BC4AD9" w:rsidP="00854511">
      <w:pPr>
        <w:widowControl w:val="0"/>
        <w:contextualSpacing/>
        <w:outlineLvl w:val="0"/>
        <w:rPr>
          <w:rFonts w:ascii="Univers Next Pro" w:hAnsi="Univers Next Pro" w:cs="Arial"/>
          <w:sz w:val="20"/>
          <w:szCs w:val="20"/>
          <w:bdr w:val="none" w:sz="0" w:space="0" w:color="auto" w:frame="1"/>
        </w:rPr>
      </w:pPr>
    </w:p>
    <w:p w14:paraId="410B019C" w14:textId="77777777" w:rsidR="00BC4AD9" w:rsidRDefault="00897637" w:rsidP="00BC4AD9">
      <w:pPr>
        <w:rPr>
          <w:rFonts w:ascii="Univers Next Pro" w:hAnsi="Univers Next Pro" w:cs="Arial"/>
          <w:sz w:val="20"/>
          <w:szCs w:val="20"/>
          <w:bdr w:val="none" w:sz="0" w:space="0" w:color="auto" w:frame="1"/>
        </w:rPr>
      </w:pPr>
      <w:r w:rsidRPr="00897637">
        <w:rPr>
          <w:rFonts w:ascii="Univers Next Pro" w:hAnsi="Univers Next Pro" w:cs="Arial"/>
          <w:sz w:val="20"/>
          <w:szCs w:val="20"/>
          <w:bdr w:val="none" w:sz="0" w:space="0" w:color="auto" w:frame="1"/>
        </w:rPr>
        <w:t>#</w:t>
      </w:r>
      <w:proofErr w:type="gramStart"/>
      <w:r w:rsidRPr="00897637">
        <w:rPr>
          <w:rFonts w:ascii="Univers Next Pro" w:hAnsi="Univers Next Pro" w:cs="Arial"/>
          <w:sz w:val="20"/>
          <w:szCs w:val="20"/>
          <w:bdr w:val="none" w:sz="0" w:space="0" w:color="auto" w:frame="1"/>
        </w:rPr>
        <w:t>earthboundbasel  #</w:t>
      </w:r>
      <w:proofErr w:type="gramEnd"/>
      <w:r w:rsidRPr="00897637">
        <w:rPr>
          <w:rFonts w:ascii="Univers Next Pro" w:hAnsi="Univers Next Pro" w:cs="Arial"/>
          <w:sz w:val="20"/>
          <w:szCs w:val="20"/>
          <w:bdr w:val="none" w:sz="0" w:space="0" w:color="auto" w:frame="1"/>
        </w:rPr>
        <w:t>hek_basel</w:t>
      </w:r>
    </w:p>
    <w:p w14:paraId="48886218" w14:textId="03E9F28F" w:rsidR="00854511" w:rsidRPr="00BC4AD9" w:rsidRDefault="00854511" w:rsidP="00BC4AD9">
      <w:pPr>
        <w:rPr>
          <w:rFonts w:ascii="Univers Next Pro" w:hAnsi="Univers Next Pro" w:cs="Arial"/>
          <w:sz w:val="20"/>
          <w:szCs w:val="20"/>
          <w:bdr w:val="none" w:sz="0" w:space="0" w:color="auto" w:frame="1"/>
        </w:rPr>
      </w:pPr>
      <w:r w:rsidRPr="008610AA">
        <w:rPr>
          <w:rFonts w:ascii="Univers Next Pro" w:eastAsia="NeueHaasGroteskText Pro" w:hAnsi="Univers Next Pro" w:cs="NeueHaasGroteskText Pro"/>
          <w:b/>
          <w:bCs/>
          <w:sz w:val="20"/>
          <w:szCs w:val="20"/>
        </w:rPr>
        <w:lastRenderedPageBreak/>
        <w:t xml:space="preserve">Informationen: </w:t>
      </w:r>
    </w:p>
    <w:p w14:paraId="33280F08" w14:textId="77777777" w:rsidR="00854511" w:rsidRPr="008610AA" w:rsidRDefault="00854511" w:rsidP="00854511">
      <w:pPr>
        <w:widowControl w:val="0"/>
        <w:contextualSpacing/>
        <w:rPr>
          <w:rFonts w:ascii="Univers Next Pro" w:eastAsia="NeueHaasGroteskText Pro" w:hAnsi="Univers Next Pro" w:cs="NeueHaasGroteskText Pro"/>
          <w:sz w:val="20"/>
          <w:szCs w:val="20"/>
        </w:rPr>
      </w:pPr>
      <w:r w:rsidRPr="008610AA">
        <w:rPr>
          <w:rFonts w:ascii="Univers Next Pro" w:eastAsia="NeueHaasGroteskText Pro" w:hAnsi="Univers Next Pro" w:cs="NeueHaasGroteskText Pro"/>
          <w:sz w:val="20"/>
          <w:szCs w:val="20"/>
        </w:rPr>
        <w:t xml:space="preserve">HEK (Haus der Elektronischen Künste) </w:t>
      </w:r>
    </w:p>
    <w:p w14:paraId="22D582D2" w14:textId="77777777" w:rsidR="00854511" w:rsidRPr="008610AA" w:rsidRDefault="00854511" w:rsidP="00854511">
      <w:pPr>
        <w:widowControl w:val="0"/>
        <w:contextualSpacing/>
        <w:rPr>
          <w:rFonts w:ascii="Univers Next Pro" w:eastAsia="NeueHaasGroteskText Pro" w:hAnsi="Univers Next Pro" w:cs="NeueHaasGroteskText Pro"/>
          <w:sz w:val="20"/>
          <w:szCs w:val="20"/>
        </w:rPr>
      </w:pPr>
      <w:r w:rsidRPr="008610AA">
        <w:rPr>
          <w:rFonts w:ascii="Univers Next Pro" w:eastAsia="NeueHaasGroteskText Pro" w:hAnsi="Univers Next Pro" w:cs="NeueHaasGroteskText Pro"/>
          <w:sz w:val="20"/>
          <w:szCs w:val="20"/>
        </w:rPr>
        <w:t xml:space="preserve">Freilager-Platz 9, 4142 Münchenstein/Basel </w:t>
      </w:r>
    </w:p>
    <w:p w14:paraId="3D74FFA6" w14:textId="77777777" w:rsidR="004B3A7D" w:rsidRPr="008610AA" w:rsidRDefault="004B3A7D" w:rsidP="00854511">
      <w:pPr>
        <w:contextualSpacing/>
        <w:rPr>
          <w:rFonts w:ascii="Univers Next Pro" w:eastAsia="NeueHaasGroteskText Pro" w:hAnsi="Univers Next Pro" w:cs="NeueHaasGroteskText Pro"/>
          <w:sz w:val="20"/>
          <w:szCs w:val="20"/>
        </w:rPr>
      </w:pPr>
    </w:p>
    <w:p w14:paraId="70B1C551" w14:textId="77777777" w:rsidR="00854511" w:rsidRPr="008610AA" w:rsidRDefault="00854511" w:rsidP="00854511">
      <w:pPr>
        <w:contextualSpacing/>
        <w:rPr>
          <w:rFonts w:ascii="Univers Next Pro" w:hAnsi="Univers Next Pro" w:cs="NHaasGroteskTXPro-55Rg"/>
          <w:spacing w:val="2"/>
          <w:sz w:val="20"/>
          <w:szCs w:val="20"/>
        </w:rPr>
      </w:pPr>
      <w:r w:rsidRPr="008610AA">
        <w:rPr>
          <w:rFonts w:ascii="Univers Next Pro" w:hAnsi="Univers Next Pro" w:cs="NHaasGroteskTXPro-55Rg"/>
          <w:spacing w:val="2"/>
          <w:sz w:val="20"/>
          <w:szCs w:val="20"/>
        </w:rPr>
        <w:t>Öffnungszeiten: Mi-So, 12:00-18:00 Uhr</w:t>
      </w:r>
    </w:p>
    <w:p w14:paraId="6EEBA304" w14:textId="77777777" w:rsidR="00854511" w:rsidRPr="008610AA" w:rsidRDefault="00854511" w:rsidP="00854511">
      <w:pPr>
        <w:widowControl w:val="0"/>
        <w:contextualSpacing/>
        <w:rPr>
          <w:rFonts w:ascii="Univers Next Pro" w:eastAsia="NeueHaasGroteskText Pro" w:hAnsi="Univers Next Pro" w:cs="NeueHaasGroteskText Pro"/>
          <w:sz w:val="20"/>
          <w:szCs w:val="20"/>
        </w:rPr>
      </w:pPr>
      <w:r w:rsidRPr="008610AA">
        <w:rPr>
          <w:rFonts w:ascii="Univers Next Pro" w:eastAsia="NeueHaasGroteskText Pro" w:hAnsi="Univers Next Pro" w:cs="NeueHaasGroteskText Pro"/>
          <w:sz w:val="20"/>
          <w:szCs w:val="20"/>
        </w:rPr>
        <w:t xml:space="preserve">Eintritt: 9 / 6 CHF (reduziert), </w:t>
      </w:r>
      <w:r w:rsidRPr="008610AA">
        <w:rPr>
          <w:rFonts w:ascii="Univers Next Pro" w:hAnsi="Univers Next Pro"/>
          <w:sz w:val="20"/>
          <w:szCs w:val="20"/>
        </w:rPr>
        <w:t>Mi–Fr 12:00–13:00 Uhr Happy Hour (freier Eintritt in die Ausstellung)</w:t>
      </w:r>
      <w:r w:rsidRPr="008610AA">
        <w:rPr>
          <w:rFonts w:ascii="Univers Next Pro" w:eastAsia="NeueHaasGroteskText Pro" w:hAnsi="Univers Next Pro" w:cs="NeueHaasGroteskText Pro"/>
          <w:sz w:val="20"/>
          <w:szCs w:val="20"/>
        </w:rPr>
        <w:t xml:space="preserve">  </w:t>
      </w:r>
    </w:p>
    <w:p w14:paraId="60D9D48D" w14:textId="77777777" w:rsidR="00854511" w:rsidRPr="008610AA" w:rsidRDefault="00854511" w:rsidP="00854511">
      <w:pPr>
        <w:widowControl w:val="0"/>
        <w:contextualSpacing/>
        <w:rPr>
          <w:rFonts w:ascii="Univers Next Pro" w:eastAsia="NeueHaasGroteskText Pro" w:hAnsi="Univers Next Pro" w:cs="NeueHaasGroteskText Pro"/>
          <w:color w:val="000000" w:themeColor="text1"/>
          <w:sz w:val="20"/>
          <w:szCs w:val="20"/>
        </w:rPr>
      </w:pPr>
      <w:r w:rsidRPr="008610AA">
        <w:rPr>
          <w:rFonts w:ascii="Univers Next Pro" w:eastAsia="NeueHaasGroteskText Pro" w:hAnsi="Univers Next Pro" w:cs="NeueHaasGroteskText Pro"/>
          <w:color w:val="000000" w:themeColor="text1"/>
          <w:sz w:val="20"/>
          <w:szCs w:val="20"/>
        </w:rPr>
        <w:t>Öffentliche Führungen: Jeden Sonntag um 15:00 Uhr auf Deutsch</w:t>
      </w:r>
    </w:p>
    <w:p w14:paraId="1FBC080E" w14:textId="77777777" w:rsidR="00854511" w:rsidRPr="008610AA" w:rsidRDefault="00854511" w:rsidP="00854511">
      <w:pPr>
        <w:widowControl w:val="0"/>
        <w:contextualSpacing/>
        <w:rPr>
          <w:rStyle w:val="Link"/>
          <w:rFonts w:ascii="Univers Next Pro" w:eastAsia="NeueHaasGroteskText Pro" w:hAnsi="Univers Next Pro" w:cs="NeueHaasGroteskText Pro"/>
          <w:sz w:val="20"/>
          <w:szCs w:val="20"/>
        </w:rPr>
      </w:pPr>
      <w:r w:rsidRPr="008610AA">
        <w:rPr>
          <w:rFonts w:ascii="Univers Next Pro" w:eastAsia="NeueHaasGroteskText Pro" w:hAnsi="Univers Next Pro" w:cs="NeueHaasGroteskText Pro"/>
          <w:sz w:val="20"/>
          <w:szCs w:val="20"/>
        </w:rPr>
        <w:t xml:space="preserve">Für mehr Informationen: </w:t>
      </w:r>
      <w:hyperlink r:id="rId11" w:history="1">
        <w:r w:rsidRPr="008610AA">
          <w:rPr>
            <w:rStyle w:val="Link"/>
            <w:rFonts w:ascii="Univers Next Pro" w:eastAsia="NeueHaasGroteskText Pro" w:hAnsi="Univers Next Pro" w:cs="NeueHaasGroteskText Pro"/>
            <w:sz w:val="20"/>
            <w:szCs w:val="20"/>
          </w:rPr>
          <w:t>www.hek.ch</w:t>
        </w:r>
      </w:hyperlink>
    </w:p>
    <w:p w14:paraId="762CA1DF" w14:textId="77777777" w:rsidR="00C9695A" w:rsidRPr="008610AA" w:rsidRDefault="00C9695A" w:rsidP="00854511">
      <w:pPr>
        <w:widowControl w:val="0"/>
        <w:contextualSpacing/>
        <w:rPr>
          <w:rFonts w:ascii="Univers Next Pro" w:eastAsia="NeueHaasGroteskText Pro" w:hAnsi="Univers Next Pro" w:cs="NeueHaasGroteskText Pro"/>
          <w:sz w:val="20"/>
          <w:szCs w:val="20"/>
        </w:rPr>
      </w:pPr>
    </w:p>
    <w:p w14:paraId="0B8DCAF8" w14:textId="77777777" w:rsidR="00854511" w:rsidRPr="008610AA" w:rsidRDefault="00854511" w:rsidP="00854511">
      <w:pPr>
        <w:widowControl w:val="0"/>
        <w:contextualSpacing/>
        <w:outlineLvl w:val="0"/>
        <w:rPr>
          <w:rFonts w:ascii="Univers Next Pro" w:eastAsia="NeueHaasGroteskText Pro" w:hAnsi="Univers Next Pro" w:cs="NeueHaasGroteskText Pro"/>
          <w:b/>
          <w:bCs/>
          <w:sz w:val="20"/>
          <w:szCs w:val="20"/>
        </w:rPr>
      </w:pPr>
      <w:r w:rsidRPr="008610AA">
        <w:rPr>
          <w:rFonts w:ascii="Univers Next Pro" w:eastAsia="NeueHaasGroteskText Pro" w:hAnsi="Univers Next Pro" w:cs="NeueHaasGroteskText Pro"/>
          <w:b/>
          <w:bCs/>
          <w:sz w:val="20"/>
          <w:szCs w:val="20"/>
        </w:rPr>
        <w:t xml:space="preserve">Pressekontakt: </w:t>
      </w:r>
    </w:p>
    <w:p w14:paraId="59B04351" w14:textId="77777777" w:rsidR="00854511" w:rsidRPr="008610AA" w:rsidRDefault="00854511" w:rsidP="00854511">
      <w:pPr>
        <w:widowControl w:val="0"/>
        <w:contextualSpacing/>
        <w:rPr>
          <w:rFonts w:ascii="Univers Next Pro" w:eastAsia="NeueHaasGroteskText Pro" w:hAnsi="Univers Next Pro" w:cs="NeueHaasGroteskText Pro"/>
          <w:sz w:val="20"/>
          <w:szCs w:val="20"/>
        </w:rPr>
      </w:pPr>
      <w:r w:rsidRPr="008610AA">
        <w:rPr>
          <w:rFonts w:ascii="Univers Next Pro" w:eastAsia="NeueHaasGroteskText Pro" w:hAnsi="Univers Next Pro" w:cs="NeueHaasGroteskText Pro"/>
          <w:sz w:val="20"/>
          <w:szCs w:val="20"/>
        </w:rPr>
        <w:t xml:space="preserve">Elena </w:t>
      </w:r>
      <w:proofErr w:type="spellStart"/>
      <w:r w:rsidRPr="008610AA">
        <w:rPr>
          <w:rFonts w:ascii="Univers Next Pro" w:eastAsia="NeueHaasGroteskText Pro" w:hAnsi="Univers Next Pro" w:cs="NeueHaasGroteskText Pro"/>
          <w:sz w:val="20"/>
          <w:szCs w:val="20"/>
        </w:rPr>
        <w:t>Kuznik</w:t>
      </w:r>
      <w:proofErr w:type="spellEnd"/>
    </w:p>
    <w:p w14:paraId="5A134F3E" w14:textId="77777777" w:rsidR="00854511" w:rsidRPr="008610AA" w:rsidRDefault="003F33A7" w:rsidP="00854511">
      <w:pPr>
        <w:widowControl w:val="0"/>
        <w:contextualSpacing/>
        <w:rPr>
          <w:rFonts w:ascii="Univers Next Pro" w:eastAsia="NeueHaasGroteskText Pro" w:hAnsi="Univers Next Pro" w:cs="NeueHaasGroteskText Pro"/>
          <w:sz w:val="20"/>
          <w:szCs w:val="20"/>
        </w:rPr>
      </w:pPr>
      <w:hyperlink r:id="rId12" w:history="1">
        <w:r w:rsidR="00854511" w:rsidRPr="008610AA">
          <w:rPr>
            <w:rStyle w:val="Link"/>
            <w:rFonts w:ascii="Univers Next Pro" w:eastAsia="NeueHaasGroteskText Pro" w:hAnsi="Univers Next Pro" w:cs="NeueHaasGroteskText Pro"/>
            <w:sz w:val="20"/>
            <w:szCs w:val="20"/>
          </w:rPr>
          <w:t>elena.kuznik@hek.ch</w:t>
        </w:r>
      </w:hyperlink>
    </w:p>
    <w:p w14:paraId="31D3EF0A" w14:textId="77777777" w:rsidR="00854511" w:rsidRPr="008610AA" w:rsidRDefault="00854511" w:rsidP="00854511">
      <w:pPr>
        <w:widowControl w:val="0"/>
        <w:contextualSpacing/>
        <w:rPr>
          <w:rFonts w:ascii="Univers Next Pro" w:eastAsia="NeueHaasGroteskText Pro" w:hAnsi="Univers Next Pro" w:cs="NeueHaasGroteskText Pro"/>
          <w:sz w:val="20"/>
          <w:szCs w:val="20"/>
        </w:rPr>
      </w:pPr>
      <w:r w:rsidRPr="008610AA">
        <w:rPr>
          <w:rFonts w:ascii="Univers Next Pro" w:eastAsia="NeueHaasGroteskText Pro" w:hAnsi="Univers Next Pro" w:cs="NeueHaasGroteskText Pro"/>
          <w:sz w:val="20"/>
          <w:szCs w:val="20"/>
        </w:rPr>
        <w:t>+41</w:t>
      </w:r>
      <w:proofErr w:type="gramStart"/>
      <w:r w:rsidRPr="008610AA">
        <w:rPr>
          <w:rFonts w:ascii="Univers Next Pro" w:eastAsia="NeueHaasGroteskText Pro" w:hAnsi="Univers Next Pro" w:cs="NeueHaasGroteskText Pro"/>
          <w:sz w:val="20"/>
          <w:szCs w:val="20"/>
        </w:rPr>
        <w:t>/(</w:t>
      </w:r>
      <w:proofErr w:type="gramEnd"/>
      <w:r w:rsidRPr="008610AA">
        <w:rPr>
          <w:rFonts w:ascii="Univers Next Pro" w:eastAsia="NeueHaasGroteskText Pro" w:hAnsi="Univers Next Pro" w:cs="NeueHaasGroteskText Pro"/>
          <w:sz w:val="20"/>
          <w:szCs w:val="20"/>
        </w:rPr>
        <w:t xml:space="preserve">0)61 331 58 41 </w:t>
      </w:r>
    </w:p>
    <w:p w14:paraId="2A863397" w14:textId="77777777" w:rsidR="00854511" w:rsidRPr="008610AA" w:rsidRDefault="00854511" w:rsidP="00854511">
      <w:pPr>
        <w:widowControl w:val="0"/>
        <w:contextualSpacing/>
        <w:rPr>
          <w:rFonts w:ascii="Univers Next Pro" w:eastAsia="NeueHaasGroteskText Pro" w:hAnsi="Univers Next Pro" w:cs="NeueHaasGroteskText Pro"/>
          <w:sz w:val="20"/>
          <w:szCs w:val="20"/>
        </w:rPr>
      </w:pPr>
    </w:p>
    <w:p w14:paraId="79760357" w14:textId="77777777" w:rsidR="00854511" w:rsidRPr="008610AA" w:rsidRDefault="00854511" w:rsidP="00854511">
      <w:pPr>
        <w:widowControl w:val="0"/>
        <w:contextualSpacing/>
        <w:outlineLvl w:val="0"/>
        <w:rPr>
          <w:rFonts w:ascii="Univers Next Pro" w:eastAsia="NeueHaasGroteskText Pro" w:hAnsi="Univers Next Pro" w:cs="NeueHaasGroteskText Pro"/>
          <w:b/>
          <w:bCs/>
          <w:sz w:val="20"/>
          <w:szCs w:val="20"/>
        </w:rPr>
      </w:pPr>
      <w:r w:rsidRPr="008610AA">
        <w:rPr>
          <w:rFonts w:ascii="Univers Next Pro" w:eastAsia="NeueHaasGroteskText Pro" w:hAnsi="Univers Next Pro" w:cs="NeueHaasGroteskText Pro"/>
          <w:b/>
          <w:bCs/>
          <w:sz w:val="20"/>
          <w:szCs w:val="20"/>
        </w:rPr>
        <w:t xml:space="preserve">Über das HEK (Haus der Elektronischen Künste) </w:t>
      </w:r>
    </w:p>
    <w:p w14:paraId="3F6B187E" w14:textId="77777777" w:rsidR="00854511" w:rsidRPr="008610AA" w:rsidRDefault="00854511" w:rsidP="00854511">
      <w:pPr>
        <w:widowControl w:val="0"/>
        <w:contextualSpacing/>
        <w:rPr>
          <w:rFonts w:ascii="Univers Next Pro" w:hAnsi="Univers Next Pro"/>
          <w:sz w:val="20"/>
          <w:szCs w:val="20"/>
        </w:rPr>
      </w:pPr>
      <w:r w:rsidRPr="008610AA">
        <w:rPr>
          <w:rFonts w:ascii="Univers Next Pro" w:eastAsia="NeueHaasGroteskText Pro" w:hAnsi="Univers Next Pro" w:cs="NeueHaasGroteskText Pro"/>
          <w:sz w:val="20"/>
          <w:szCs w:val="20"/>
        </w:rPr>
        <w:t>Das HEK in Basel ist das nationale Kompetenzzentrum der Schweiz, das sich mit allen Kunstformen befasst, die sich durch neue Technologien und Medien ausdrücken und diese reflektieren. Mit seiner interdisziplinären Ausrichtung ermöglicht das HEK einer breiten Öffentlichkeit Einblicke in Kunstproduktionen unterschiedlicher Gattungen in der Auseinandersetzung von Kunst, Medien und Technologie. In einem vielfältigen Programm aus Ausstellungen, kleineren Festivalformaten, Performances und Konzerten widmet sich das HEK aktuellen gesellschaftlichen Themen und Fragestellungen sowie technologisch-ästhetischen Entwicklungen. Neben der Veranstaltungs- und Ausstellungstätigkeit beschäftigt sich das HEK mit der Sammlungsmethodik und dem Erhalt digitaler Kunst.</w:t>
      </w:r>
    </w:p>
    <w:p w14:paraId="0A97653B" w14:textId="77777777" w:rsidR="00854511" w:rsidRPr="008610AA" w:rsidRDefault="00854511" w:rsidP="00854511">
      <w:pPr>
        <w:contextualSpacing/>
        <w:rPr>
          <w:rFonts w:ascii="Univers Next Pro" w:hAnsi="Univers Next Pro"/>
          <w:sz w:val="20"/>
          <w:szCs w:val="20"/>
        </w:rPr>
      </w:pPr>
    </w:p>
    <w:p w14:paraId="6A2899F8" w14:textId="77777777" w:rsidR="00F309E3" w:rsidRPr="005F5F9B" w:rsidRDefault="00F309E3" w:rsidP="00D371CE">
      <w:pPr>
        <w:rPr>
          <w:rFonts w:ascii="Univers Next Pro" w:hAnsi="Univers Next Pro"/>
          <w:sz w:val="20"/>
          <w:szCs w:val="20"/>
        </w:rPr>
      </w:pPr>
    </w:p>
    <w:sectPr w:rsidR="00F309E3" w:rsidRPr="005F5F9B" w:rsidSect="00D371CE">
      <w:headerReference w:type="even" r:id="rId13"/>
      <w:headerReference w:type="default" r:id="rId14"/>
      <w:footerReference w:type="even" r:id="rId15"/>
      <w:footerReference w:type="default" r:id="rId16"/>
      <w:headerReference w:type="first" r:id="rId17"/>
      <w:footerReference w:type="first" r:id="rId18"/>
      <w:pgSz w:w="11900" w:h="16840"/>
      <w:pgMar w:top="2586" w:right="1270" w:bottom="1662" w:left="1418" w:header="1162" w:footer="612"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74FE7" w14:textId="77777777" w:rsidR="003F33A7" w:rsidRDefault="003F33A7" w:rsidP="0080553F">
      <w:r>
        <w:separator/>
      </w:r>
    </w:p>
  </w:endnote>
  <w:endnote w:type="continuationSeparator" w:id="0">
    <w:p w14:paraId="0DBF4021" w14:textId="77777777" w:rsidR="003F33A7" w:rsidRDefault="003F33A7" w:rsidP="00805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NHaasGroteskTXPro-75Bd">
    <w:altName w:val="NeueHaasGroteskText Pro"/>
    <w:charset w:val="4D"/>
    <w:family w:val="swiss"/>
    <w:pitch w:val="variable"/>
    <w:sig w:usb0="00000007" w:usb1="00000000" w:usb2="00000000" w:usb3="00000000" w:csb0="00000093" w:csb1="00000000"/>
  </w:font>
  <w:font w:name="Univers Next Pro Light">
    <w:panose1 w:val="020B0403030202020203"/>
    <w:charset w:val="00"/>
    <w:family w:val="auto"/>
    <w:pitch w:val="variable"/>
    <w:sig w:usb0="A000002F" w:usb1="5000205B" w:usb2="00000000" w:usb3="00000000" w:csb0="00000093"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charset w:val="00"/>
    <w:family w:val="roman"/>
    <w:pitch w:val="variable"/>
    <w:sig w:usb0="60000287" w:usb1="00000001" w:usb2="00000000" w:usb3="00000000" w:csb0="0000019F" w:csb1="00000000"/>
  </w:font>
  <w:font w:name="NHaasGroteskTXPro-55Rg">
    <w:altName w:val="NeueHaasGroteskText Pro"/>
    <w:charset w:val="4D"/>
    <w:family w:val="swiss"/>
    <w:pitch w:val="variable"/>
    <w:sig w:usb0="00000007" w:usb1="00000000" w:usb2="00000000" w:usb3="00000000" w:csb0="00000093" w:csb1="00000000"/>
  </w:font>
  <w:font w:name="NHaasGroteskDSPro-55Rg">
    <w:altName w:val="Times New Roman"/>
    <w:charset w:val="4D"/>
    <w:family w:val="swiss"/>
    <w:pitch w:val="variable"/>
    <w:sig w:usb0="00000007" w:usb1="00000000" w:usb2="00000000" w:usb3="00000000" w:csb0="00000093" w:csb1="00000000"/>
  </w:font>
  <w:font w:name="Helvetica">
    <w:panose1 w:val="00000000000000000000"/>
    <w:charset w:val="00"/>
    <w:family w:val="auto"/>
    <w:pitch w:val="variable"/>
    <w:sig w:usb0="E00002FF" w:usb1="5000785B" w:usb2="00000000" w:usb3="00000000" w:csb0="0000019F" w:csb1="00000000"/>
  </w:font>
  <w:font w:name="Menlo">
    <w:panose1 w:val="020B0609030804020204"/>
    <w:charset w:val="00"/>
    <w:family w:val="auto"/>
    <w:pitch w:val="variable"/>
    <w:sig w:usb0="E60022FF" w:usb1="D200F9FB" w:usb2="02000028" w:usb3="00000000" w:csb0="000001DF" w:csb1="00000000"/>
  </w:font>
  <w:font w:name="Univers Next Pro">
    <w:panose1 w:val="020B0503030202020203"/>
    <w:charset w:val="00"/>
    <w:family w:val="auto"/>
    <w:pitch w:val="variable"/>
    <w:sig w:usb0="A000002F" w:usb1="5000205B" w:usb2="00000000" w:usb3="00000000" w:csb0="00000093" w:csb1="00000000"/>
  </w:font>
  <w:font w:name="NeueHaasGroteskText Pro">
    <w:charset w:val="00"/>
    <w:family w:val="auto"/>
    <w:pitch w:val="variable"/>
    <w:sig w:usb0="00000007" w:usb1="00000000" w:usb2="00000000" w:usb3="00000000" w:csb0="00000093"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AE374" w14:textId="77777777" w:rsidR="00BE0375" w:rsidRDefault="00BE0375">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C131BF" w14:textId="77777777" w:rsidR="00BE0375" w:rsidRDefault="00BE0375">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B7B28" w14:textId="3421C8D1" w:rsidR="00DC276B" w:rsidRPr="00DC276B" w:rsidRDefault="00DC276B" w:rsidP="0080553F">
    <w:pPr>
      <w:pStyle w:val="AdresseimFooter"/>
    </w:pPr>
    <w:r w:rsidRPr="00DC276B">
      <w:t>HEK (Haus der Ele</w:t>
    </w:r>
    <w:r w:rsidR="00BD241A">
      <w:t>k</w:t>
    </w:r>
    <w:r w:rsidRPr="00DC276B">
      <w:t>tronischen Künste)</w:t>
    </w:r>
  </w:p>
  <w:p w14:paraId="49C0AF62" w14:textId="77777777" w:rsidR="00DC276B" w:rsidRPr="00DC276B" w:rsidRDefault="0080553F" w:rsidP="0080553F">
    <w:pPr>
      <w:pStyle w:val="AdresseimFooter"/>
    </w:pPr>
    <w:r w:rsidRPr="00DC276B">
      <w:rPr>
        <w:noProof/>
        <w:lang w:val="de-DE" w:eastAsia="de-DE"/>
      </w:rPr>
      <mc:AlternateContent>
        <mc:Choice Requires="wps">
          <w:drawing>
            <wp:anchor distT="0" distB="0" distL="114300" distR="114300" simplePos="0" relativeHeight="251677696" behindDoc="0" locked="0" layoutInCell="1" allowOverlap="1" wp14:anchorId="794630FC" wp14:editId="14D2310E">
              <wp:simplePos x="0" y="0"/>
              <wp:positionH relativeFrom="page">
                <wp:posOffset>5307330</wp:posOffset>
              </wp:positionH>
              <wp:positionV relativeFrom="page">
                <wp:posOffset>10091420</wp:posOffset>
              </wp:positionV>
              <wp:extent cx="1481900" cy="375110"/>
              <wp:effectExtent l="0" t="0" r="0" b="0"/>
              <wp:wrapNone/>
              <wp:docPr id="1" name="Text Box 6"/>
              <wp:cNvGraphicFramePr/>
              <a:graphic xmlns:a="http://schemas.openxmlformats.org/drawingml/2006/main">
                <a:graphicData uri="http://schemas.microsoft.com/office/word/2010/wordprocessingShape">
                  <wps:wsp>
                    <wps:cNvSpPr txBox="1"/>
                    <wps:spPr>
                      <a:xfrm>
                        <a:off x="0" y="0"/>
                        <a:ext cx="1481900" cy="3751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B64C7E" w14:textId="77777777" w:rsidR="00DC276B" w:rsidRPr="00DC276B" w:rsidRDefault="00DC276B" w:rsidP="0080553F">
                          <w:pPr>
                            <w:pStyle w:val="AdresseimFooter"/>
                            <w:jc w:val="right"/>
                          </w:pPr>
                          <w:r w:rsidRPr="00DC276B">
                            <w:t>hek.ch</w:t>
                          </w:r>
                        </w:p>
                      </w:txbxContent>
                    </wps:txbx>
                    <wps:bodyPr rot="0" spcFirstLastPara="0" vertOverflow="overflow" horzOverflow="overflow" vert="horz" wrap="square" lIns="91440" tIns="7920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4630FC" id="_x0000_t202" coordsize="21600,21600" o:spt="202" path="m0,0l0,21600,21600,21600,21600,0xe">
              <v:stroke joinstyle="miter"/>
              <v:path gradientshapeok="t" o:connecttype="rect"/>
            </v:shapetype>
            <v:shape id="_x0000_s1028" type="#_x0000_t202" style="position:absolute;margin-left:417.9pt;margin-top:794.6pt;width:116.7pt;height:29.5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" filled="f" stroked="f">
              <v:textbox inset=",2.2mm,1.3mm">
                <w:txbxContent>
                  <w:p w14:paraId="46B64C7E" w14:textId="77777777" w:rsidR="00DC276B" w:rsidRPr="00DC276B" w:rsidRDefault="00DC276B" w:rsidP="0080553F">
                    <w:pPr>
                      <w:pStyle w:val="AdresseimFooter"/>
                      <w:jc w:val="right"/>
                    </w:pPr>
                    <w:r w:rsidRPr="00DC276B">
                      <w:t>hek.ch</w:t>
                    </w:r>
                  </w:p>
                </w:txbxContent>
              </v:textbox>
              <w10:wrap anchorx="page" anchory="page"/>
            </v:shape>
          </w:pict>
        </mc:Fallback>
      </mc:AlternateContent>
    </w:r>
    <w:r w:rsidR="00DC276B" w:rsidRPr="00DC276B">
      <w:t>Freilager-Platz 9, 4142 Münchenstein/ Basel, CH</w:t>
    </w:r>
  </w:p>
  <w:p w14:paraId="00151434" w14:textId="77777777" w:rsidR="00DC276B" w:rsidRPr="00DC276B" w:rsidRDefault="00292A48" w:rsidP="0080553F">
    <w:pPr>
      <w:pStyle w:val="AdresseimFooter"/>
    </w:pPr>
    <w:r w:rsidRPr="00292A48">
      <w:t>+41 (0)61 331 58 40</w:t>
    </w:r>
    <w:r w:rsidR="00DC276B" w:rsidRPr="00DC276B">
      <w:t>, office@hek.ch</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34969" w14:textId="77777777" w:rsidR="003F33A7" w:rsidRDefault="003F33A7" w:rsidP="0080553F">
      <w:r>
        <w:separator/>
      </w:r>
    </w:p>
  </w:footnote>
  <w:footnote w:type="continuationSeparator" w:id="0">
    <w:p w14:paraId="1A69BEB0" w14:textId="77777777" w:rsidR="003F33A7" w:rsidRDefault="003F33A7" w:rsidP="0080553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A7B52A" w14:textId="77777777" w:rsidR="00BE0375" w:rsidRDefault="00BE0375">
    <w:pPr>
      <w:pStyle w:val="Kopfzeil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C6E79" w14:textId="77777777" w:rsidR="002A46A7" w:rsidRDefault="006C6E2B" w:rsidP="0080553F">
    <w:pPr>
      <w:pStyle w:val="Kopfzeile"/>
    </w:pPr>
    <w:r>
      <w:rPr>
        <w:noProof/>
        <w:lang w:val="de-DE" w:eastAsia="de-DE"/>
      </w:rPr>
      <w:drawing>
        <wp:anchor distT="0" distB="0" distL="114300" distR="114300" simplePos="0" relativeHeight="251679744" behindDoc="0" locked="0" layoutInCell="1" allowOverlap="1" wp14:anchorId="2727A924" wp14:editId="37909BD3">
          <wp:simplePos x="0" y="0"/>
          <wp:positionH relativeFrom="column">
            <wp:posOffset>1270</wp:posOffset>
          </wp:positionH>
          <wp:positionV relativeFrom="paragraph">
            <wp:posOffset>-292735</wp:posOffset>
          </wp:positionV>
          <wp:extent cx="576000" cy="182170"/>
          <wp:effectExtent l="0" t="0" r="0" b="0"/>
          <wp:wrapNone/>
          <wp:docPr id="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stretch>
                    <a:fillRect/>
                  </a:stretch>
                </pic:blipFill>
                <pic:spPr>
                  <a:xfrm>
                    <a:off x="0" y="0"/>
                    <a:ext cx="576000" cy="182170"/>
                  </a:xfrm>
                  <a:prstGeom prst="rect">
                    <a:avLst/>
                  </a:prstGeom>
                </pic:spPr>
              </pic:pic>
            </a:graphicData>
          </a:graphic>
          <wp14:sizeRelH relativeFrom="margin">
            <wp14:pctWidth>0</wp14:pctWidth>
          </wp14:sizeRelH>
          <wp14:sizeRelV relativeFrom="margin">
            <wp14:pctHeight>0</wp14:pctHeight>
          </wp14:sizeRelV>
        </wp:anchor>
      </w:drawing>
    </w:r>
    <w:r w:rsidR="005A0561">
      <w:rPr>
        <w:noProof/>
        <w:lang w:val="de-DE" w:eastAsia="de-DE"/>
      </w:rPr>
      <mc:AlternateContent>
        <mc:Choice Requires="wps">
          <w:drawing>
            <wp:anchor distT="0" distB="0" distL="114300" distR="114300" simplePos="0" relativeHeight="251663360" behindDoc="0" locked="0" layoutInCell="1" allowOverlap="1" wp14:anchorId="41B6CE03" wp14:editId="1D0A1332">
              <wp:simplePos x="0" y="0"/>
              <wp:positionH relativeFrom="page">
                <wp:posOffset>5576570</wp:posOffset>
              </wp:positionH>
              <wp:positionV relativeFrom="page">
                <wp:posOffset>427355</wp:posOffset>
              </wp:positionV>
              <wp:extent cx="1188297" cy="283633"/>
              <wp:effectExtent l="0" t="0" r="0" b="0"/>
              <wp:wrapNone/>
              <wp:docPr id="6" name="Text Box 6"/>
              <wp:cNvGraphicFramePr/>
              <a:graphic xmlns:a="http://schemas.openxmlformats.org/drawingml/2006/main">
                <a:graphicData uri="http://schemas.microsoft.com/office/word/2010/wordprocessingShape">
                  <wps:wsp>
                    <wps:cNvSpPr txBox="1"/>
                    <wps:spPr>
                      <a:xfrm>
                        <a:off x="0" y="0"/>
                        <a:ext cx="1188297" cy="28363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B0A327" w14:textId="77777777" w:rsidR="002A46A7" w:rsidRPr="006C6E2B" w:rsidRDefault="002A46A7" w:rsidP="006C6E2B">
                          <w:pPr>
                            <w:pStyle w:val="Seitenzahl1"/>
                          </w:pPr>
                          <w:r w:rsidRPr="006C6E2B">
                            <w:fldChar w:fldCharType="begin"/>
                          </w:r>
                          <w:r w:rsidRPr="006C6E2B">
                            <w:instrText xml:space="preserve"> PAGE  \* MERGEFORMAT </w:instrText>
                          </w:r>
                          <w:r w:rsidRPr="006C6E2B">
                            <w:fldChar w:fldCharType="separate"/>
                          </w:r>
                          <w:r w:rsidR="0062749F">
                            <w:rPr>
                              <w:noProof/>
                            </w:rPr>
                            <w:t>5</w:t>
                          </w:r>
                          <w:r w:rsidRPr="006C6E2B">
                            <w:fldChar w:fldCharType="end"/>
                          </w:r>
                          <w:r w:rsidR="00CF3107" w:rsidRPr="006C6E2B">
                            <w:t xml:space="preserve"> </w:t>
                          </w:r>
                          <w:r w:rsidRPr="006C6E2B">
                            <w:t>/</w:t>
                          </w:r>
                          <w:r w:rsidR="00CF3107" w:rsidRPr="006C6E2B">
                            <w:t xml:space="preserve"> </w:t>
                          </w:r>
                          <w:r w:rsidR="003F33A7">
                            <w:fldChar w:fldCharType="begin"/>
                          </w:r>
                          <w:r w:rsidR="003F33A7">
                            <w:instrText xml:space="preserve"> NUMPAGES  \* MERGEFORMAT </w:instrText>
                          </w:r>
                          <w:r w:rsidR="003F33A7">
                            <w:fldChar w:fldCharType="separate"/>
                          </w:r>
                          <w:r w:rsidR="0062749F">
                            <w:rPr>
                              <w:noProof/>
                            </w:rPr>
                            <w:t>8</w:t>
                          </w:r>
                          <w:r w:rsidR="003F33A7">
                            <w:rPr>
                              <w:noProof/>
                            </w:rPr>
                            <w:fldChar w:fldCharType="end"/>
                          </w:r>
                        </w:p>
                      </w:txbxContent>
                    </wps:txbx>
                    <wps:bodyPr rot="0" spcFirstLastPara="0" vertOverflow="overflow" horzOverflow="overflow" vert="horz" wrap="square" lIns="91440" tIns="3600" rIns="54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6CE03" id="_x0000_t202" coordsize="21600,21600" o:spt="202" path="m0,0l0,21600,21600,21600,21600,0xe">
              <v:stroke joinstyle="miter"/>
              <v:path gradientshapeok="t" o:connecttype="rect"/>
            </v:shapetype>
            <v:shape id="Text Box 6" o:spid="_x0000_s1026" type="#_x0000_t202" style="position:absolute;margin-left:439.1pt;margin-top:33.65pt;width:93.55pt;height:22.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" filled="f" stroked="f">
              <v:textbox inset=",.1mm,1.5mm">
                <w:txbxContent>
                  <w:p w14:paraId="5EB0A327" w14:textId="77777777" w:rsidR="002A46A7" w:rsidRPr="006C6E2B" w:rsidRDefault="002A46A7" w:rsidP="006C6E2B">
                    <w:pPr>
                      <w:pStyle w:val="Seitenzahl1"/>
                    </w:pPr>
                    <w:r w:rsidRPr="006C6E2B">
                      <w:fldChar w:fldCharType="begin"/>
                    </w:r>
                    <w:r w:rsidRPr="006C6E2B">
                      <w:instrText xml:space="preserve"> PAGE  \* MERGEFORMAT </w:instrText>
                    </w:r>
                    <w:r w:rsidRPr="006C6E2B">
                      <w:fldChar w:fldCharType="separate"/>
                    </w:r>
                    <w:r w:rsidR="0062749F">
                      <w:rPr>
                        <w:noProof/>
                      </w:rPr>
                      <w:t>5</w:t>
                    </w:r>
                    <w:r w:rsidRPr="006C6E2B">
                      <w:fldChar w:fldCharType="end"/>
                    </w:r>
                    <w:r w:rsidR="00CF3107" w:rsidRPr="006C6E2B">
                      <w:t xml:space="preserve"> </w:t>
                    </w:r>
                    <w:r w:rsidRPr="006C6E2B">
                      <w:t>/</w:t>
                    </w:r>
                    <w:r w:rsidR="00CF3107" w:rsidRPr="006C6E2B">
                      <w:t xml:space="preserve"> </w:t>
                    </w:r>
                    <w:r w:rsidR="003F33A7">
                      <w:fldChar w:fldCharType="begin"/>
                    </w:r>
                    <w:r w:rsidR="003F33A7">
                      <w:instrText xml:space="preserve"> NUMPAGES  \* MERGEFORMAT </w:instrText>
                    </w:r>
                    <w:r w:rsidR="003F33A7">
                      <w:fldChar w:fldCharType="separate"/>
                    </w:r>
                    <w:r w:rsidR="0062749F">
                      <w:rPr>
                        <w:noProof/>
                      </w:rPr>
                      <w:t>8</w:t>
                    </w:r>
                    <w:r w:rsidR="003F33A7">
                      <w:rPr>
                        <w:noProof/>
                      </w:rPr>
                      <w:fldChar w:fldCharType="end"/>
                    </w:r>
                  </w:p>
                </w:txbxContent>
              </v:textbox>
              <w10:wrap anchorx="page" anchory="page"/>
            </v:shap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AF0DA8" w14:textId="77777777" w:rsidR="008423D4" w:rsidRPr="008423D4" w:rsidRDefault="00EA7D33" w:rsidP="0080553F">
    <w:pPr>
      <w:rPr>
        <w:sz w:val="10"/>
        <w:szCs w:val="10"/>
      </w:rPr>
    </w:pPr>
    <w:r>
      <w:rPr>
        <w:noProof/>
        <w:lang w:eastAsia="de-DE"/>
      </w:rPr>
      <mc:AlternateContent>
        <mc:Choice Requires="wps">
          <w:drawing>
            <wp:anchor distT="0" distB="0" distL="114300" distR="114300" simplePos="0" relativeHeight="251673600" behindDoc="0" locked="0" layoutInCell="1" allowOverlap="1" wp14:anchorId="268F314B" wp14:editId="5E62D2B3">
              <wp:simplePos x="0" y="0"/>
              <wp:positionH relativeFrom="page">
                <wp:posOffset>5308056</wp:posOffset>
              </wp:positionH>
              <wp:positionV relativeFrom="page">
                <wp:posOffset>305435</wp:posOffset>
              </wp:positionV>
              <wp:extent cx="1482090" cy="340360"/>
              <wp:effectExtent l="0" t="0" r="0" b="0"/>
              <wp:wrapNone/>
              <wp:docPr id="11" name="Text Box 6"/>
              <wp:cNvGraphicFramePr/>
              <a:graphic xmlns:a="http://schemas.openxmlformats.org/drawingml/2006/main">
                <a:graphicData uri="http://schemas.microsoft.com/office/word/2010/wordprocessingShape">
                  <wps:wsp>
                    <wps:cNvSpPr txBox="1"/>
                    <wps:spPr>
                      <a:xfrm>
                        <a:off x="0" y="0"/>
                        <a:ext cx="1482090" cy="340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8160F2" w14:textId="77777777" w:rsidR="00945F05" w:rsidRPr="00EA7D33" w:rsidRDefault="00945F05" w:rsidP="006C6E2B">
                          <w:pPr>
                            <w:pStyle w:val="Seitenzahl1"/>
                          </w:pPr>
                          <w:r w:rsidRPr="00EA7D33">
                            <w:fldChar w:fldCharType="begin"/>
                          </w:r>
                          <w:r w:rsidRPr="00EA7D33">
                            <w:instrText xml:space="preserve"> PAGE  \* MERGEFORMAT </w:instrText>
                          </w:r>
                          <w:r w:rsidRPr="00EA7D33">
                            <w:fldChar w:fldCharType="separate"/>
                          </w:r>
                          <w:r w:rsidR="00720DAC">
                            <w:rPr>
                              <w:noProof/>
                            </w:rPr>
                            <w:t>1</w:t>
                          </w:r>
                          <w:r w:rsidRPr="00EA7D33">
                            <w:fldChar w:fldCharType="end"/>
                          </w:r>
                          <w:r w:rsidR="00C61A21" w:rsidRPr="00EA7D33">
                            <w:t xml:space="preserve"> </w:t>
                          </w:r>
                          <w:r w:rsidRPr="00EA7D33">
                            <w:t>/</w:t>
                          </w:r>
                          <w:r w:rsidR="00C61A21" w:rsidRPr="00EA7D33">
                            <w:t xml:space="preserve"> </w:t>
                          </w:r>
                          <w:r w:rsidR="00C77E12">
                            <w:rPr>
                              <w:noProof/>
                            </w:rPr>
                            <w:fldChar w:fldCharType="begin"/>
                          </w:r>
                          <w:r w:rsidR="00C77E12">
                            <w:rPr>
                              <w:noProof/>
                            </w:rPr>
                            <w:instrText xml:space="preserve"> NUMPAGES  \* MERGEFORMAT </w:instrText>
                          </w:r>
                          <w:r w:rsidR="00C77E12">
                            <w:rPr>
                              <w:noProof/>
                            </w:rPr>
                            <w:fldChar w:fldCharType="separate"/>
                          </w:r>
                          <w:r w:rsidR="00720DAC">
                            <w:rPr>
                              <w:noProof/>
                            </w:rPr>
                            <w:t>8</w:t>
                          </w:r>
                          <w:r w:rsidR="00C77E12">
                            <w:rPr>
                              <w:noProof/>
                            </w:rPr>
                            <w:fldChar w:fldCharType="end"/>
                          </w:r>
                        </w:p>
                      </w:txbxContent>
                    </wps:txbx>
                    <wps:bodyPr rot="0" spcFirstLastPara="0" vertOverflow="overflow" horzOverflow="overflow" vert="horz" wrap="square" lIns="91440" tIns="79200" rIns="468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F314B" id="_x0000_t202" coordsize="21600,21600" o:spt="202" path="m0,0l0,21600,21600,21600,21600,0xe">
              <v:stroke joinstyle="miter"/>
              <v:path gradientshapeok="t" o:connecttype="rect"/>
            </v:shapetype>
            <v:shape id="_x0000_s1027" type="#_x0000_t202" style="position:absolute;margin-left:417.95pt;margin-top:24.05pt;width:116.7pt;height:26.8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" filled="f" stroked="f">
              <v:textbox inset=",2.2mm,1.3mm">
                <w:txbxContent>
                  <w:p w14:paraId="158160F2" w14:textId="77777777" w:rsidR="00945F05" w:rsidRPr="00EA7D33" w:rsidRDefault="00945F05" w:rsidP="006C6E2B">
                    <w:pPr>
                      <w:pStyle w:val="Seitenzahl1"/>
                    </w:pPr>
                    <w:r w:rsidRPr="00EA7D33">
                      <w:fldChar w:fldCharType="begin"/>
                    </w:r>
                    <w:r w:rsidRPr="00EA7D33">
                      <w:instrText xml:space="preserve"> PAGE  \* MERGEFORMAT </w:instrText>
                    </w:r>
                    <w:r w:rsidRPr="00EA7D33">
                      <w:fldChar w:fldCharType="separate"/>
                    </w:r>
                    <w:r w:rsidR="00720DAC">
                      <w:rPr>
                        <w:noProof/>
                      </w:rPr>
                      <w:t>1</w:t>
                    </w:r>
                    <w:r w:rsidRPr="00EA7D33">
                      <w:fldChar w:fldCharType="end"/>
                    </w:r>
                    <w:r w:rsidR="00C61A21" w:rsidRPr="00EA7D33">
                      <w:t xml:space="preserve"> </w:t>
                    </w:r>
                    <w:r w:rsidRPr="00EA7D33">
                      <w:t>/</w:t>
                    </w:r>
                    <w:r w:rsidR="00C61A21" w:rsidRPr="00EA7D33">
                      <w:t xml:space="preserve"> </w:t>
                    </w:r>
                    <w:r w:rsidR="00C77E12">
                      <w:rPr>
                        <w:noProof/>
                      </w:rPr>
                      <w:fldChar w:fldCharType="begin"/>
                    </w:r>
                    <w:r w:rsidR="00C77E12">
                      <w:rPr>
                        <w:noProof/>
                      </w:rPr>
                      <w:instrText xml:space="preserve"> NUMPAGES  \* MERGEFORMAT </w:instrText>
                    </w:r>
                    <w:r w:rsidR="00C77E12">
                      <w:rPr>
                        <w:noProof/>
                      </w:rPr>
                      <w:fldChar w:fldCharType="separate"/>
                    </w:r>
                    <w:r w:rsidR="00720DAC">
                      <w:rPr>
                        <w:noProof/>
                      </w:rPr>
                      <w:t>8</w:t>
                    </w:r>
                    <w:r w:rsidR="00C77E12">
                      <w:rPr>
                        <w:noProof/>
                      </w:rPr>
                      <w:fldChar w:fldCharType="end"/>
                    </w:r>
                  </w:p>
                </w:txbxContent>
              </v:textbox>
              <w10:wrap anchorx="page" anchory="page"/>
            </v:shape>
          </w:pict>
        </mc:Fallback>
      </mc:AlternateContent>
    </w:r>
    <w:r w:rsidR="00D44F6E">
      <w:rPr>
        <w:noProof/>
        <w:lang w:eastAsia="de-DE"/>
      </w:rPr>
      <w:drawing>
        <wp:anchor distT="0" distB="0" distL="114300" distR="114300" simplePos="0" relativeHeight="251667456" behindDoc="0" locked="0" layoutInCell="1" allowOverlap="1" wp14:anchorId="103A0FAC" wp14:editId="1E77E984">
          <wp:simplePos x="0" y="0"/>
          <wp:positionH relativeFrom="column">
            <wp:posOffset>1270</wp:posOffset>
          </wp:positionH>
          <wp:positionV relativeFrom="paragraph">
            <wp:posOffset>-344805</wp:posOffset>
          </wp:positionV>
          <wp:extent cx="1799590" cy="697865"/>
          <wp:effectExtent l="0" t="0" r="3810" b="635"/>
          <wp:wrapNone/>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stretch>
                    <a:fillRect/>
                  </a:stretch>
                </pic:blipFill>
                <pic:spPr>
                  <a:xfrm>
                    <a:off x="0" y="0"/>
                    <a:ext cx="1799590" cy="697865"/>
                  </a:xfrm>
                  <a:prstGeom prst="rect">
                    <a:avLst/>
                  </a:prstGeom>
                </pic:spPr>
              </pic:pic>
            </a:graphicData>
          </a:graphic>
          <wp14:sizeRelH relativeFrom="margin">
            <wp14:pctWidth>0</wp14:pctWidth>
          </wp14:sizeRelH>
          <wp14:sizeRelV relativeFrom="margin">
            <wp14:pctHeight>0</wp14:pctHeight>
          </wp14:sizeRelV>
        </wp:anchor>
      </w:drawing>
    </w:r>
  </w:p>
  <w:p w14:paraId="45ABAFE9" w14:textId="77777777" w:rsidR="0000696E" w:rsidRPr="001075F6" w:rsidRDefault="0000696E" w:rsidP="0080553F">
    <w:r w:rsidRPr="001075F6">
      <w:t xml:space="preserve"> </w:t>
    </w:r>
  </w:p>
  <w:p w14:paraId="66885B3A" w14:textId="77777777" w:rsidR="0000696E" w:rsidRPr="001075F6" w:rsidRDefault="0000696E" w:rsidP="0080553F"/>
  <w:p w14:paraId="1820BB41" w14:textId="77777777" w:rsidR="002A46A7" w:rsidRPr="001075F6" w:rsidRDefault="002A46A7" w:rsidP="0080553F"/>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5428E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63AF688"/>
    <w:lvl w:ilvl="0">
      <w:start w:val="1"/>
      <w:numFmt w:val="decimal"/>
      <w:lvlText w:val="%1."/>
      <w:lvlJc w:val="left"/>
      <w:pPr>
        <w:tabs>
          <w:tab w:val="num" w:pos="1492"/>
        </w:tabs>
        <w:ind w:left="1492" w:hanging="360"/>
      </w:pPr>
    </w:lvl>
  </w:abstractNum>
  <w:abstractNum w:abstractNumId="2">
    <w:nsid w:val="FFFFFF7D"/>
    <w:multiLevelType w:val="singleLevel"/>
    <w:tmpl w:val="791A5B66"/>
    <w:lvl w:ilvl="0">
      <w:start w:val="1"/>
      <w:numFmt w:val="decimal"/>
      <w:lvlText w:val="%1."/>
      <w:lvlJc w:val="left"/>
      <w:pPr>
        <w:tabs>
          <w:tab w:val="num" w:pos="1209"/>
        </w:tabs>
        <w:ind w:left="1209" w:hanging="360"/>
      </w:pPr>
    </w:lvl>
  </w:abstractNum>
  <w:abstractNum w:abstractNumId="3">
    <w:nsid w:val="FFFFFF7E"/>
    <w:multiLevelType w:val="singleLevel"/>
    <w:tmpl w:val="D262BB14"/>
    <w:lvl w:ilvl="0">
      <w:start w:val="1"/>
      <w:numFmt w:val="decimal"/>
      <w:lvlText w:val="%1."/>
      <w:lvlJc w:val="left"/>
      <w:pPr>
        <w:tabs>
          <w:tab w:val="num" w:pos="926"/>
        </w:tabs>
        <w:ind w:left="926" w:hanging="360"/>
      </w:pPr>
    </w:lvl>
  </w:abstractNum>
  <w:abstractNum w:abstractNumId="4">
    <w:nsid w:val="FFFFFF7F"/>
    <w:multiLevelType w:val="singleLevel"/>
    <w:tmpl w:val="9650278C"/>
    <w:lvl w:ilvl="0">
      <w:start w:val="1"/>
      <w:numFmt w:val="decimal"/>
      <w:lvlText w:val="%1."/>
      <w:lvlJc w:val="left"/>
      <w:pPr>
        <w:tabs>
          <w:tab w:val="num" w:pos="643"/>
        </w:tabs>
        <w:ind w:left="643" w:hanging="360"/>
      </w:pPr>
    </w:lvl>
  </w:abstractNum>
  <w:abstractNum w:abstractNumId="5">
    <w:nsid w:val="FFFFFF80"/>
    <w:multiLevelType w:val="singleLevel"/>
    <w:tmpl w:val="47FE3B38"/>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FAD0BB28"/>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920C458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5102390C"/>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A001B10"/>
    <w:lvl w:ilvl="0">
      <w:start w:val="1"/>
      <w:numFmt w:val="decimal"/>
      <w:lvlText w:val="%1."/>
      <w:lvlJc w:val="left"/>
      <w:pPr>
        <w:tabs>
          <w:tab w:val="num" w:pos="360"/>
        </w:tabs>
        <w:ind w:left="360" w:hanging="360"/>
      </w:pPr>
    </w:lvl>
  </w:abstractNum>
  <w:abstractNum w:abstractNumId="10">
    <w:nsid w:val="FFFFFF89"/>
    <w:multiLevelType w:val="singleLevel"/>
    <w:tmpl w:val="BE1828F8"/>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401"/>
    <w:rsid w:val="0000040A"/>
    <w:rsid w:val="0000696E"/>
    <w:rsid w:val="000129D6"/>
    <w:rsid w:val="000322E5"/>
    <w:rsid w:val="00033331"/>
    <w:rsid w:val="000523C1"/>
    <w:rsid w:val="00053257"/>
    <w:rsid w:val="00062417"/>
    <w:rsid w:val="000A4ABC"/>
    <w:rsid w:val="000B760E"/>
    <w:rsid w:val="000C6B9B"/>
    <w:rsid w:val="001075F6"/>
    <w:rsid w:val="00117B09"/>
    <w:rsid w:val="00122A19"/>
    <w:rsid w:val="0012407B"/>
    <w:rsid w:val="001265D7"/>
    <w:rsid w:val="00141BE9"/>
    <w:rsid w:val="00157D8B"/>
    <w:rsid w:val="00183816"/>
    <w:rsid w:val="00186B78"/>
    <w:rsid w:val="00195562"/>
    <w:rsid w:val="001C0D27"/>
    <w:rsid w:val="001C462C"/>
    <w:rsid w:val="001E54ED"/>
    <w:rsid w:val="001E7F37"/>
    <w:rsid w:val="001F1C2E"/>
    <w:rsid w:val="002200B1"/>
    <w:rsid w:val="002217E2"/>
    <w:rsid w:val="00226B00"/>
    <w:rsid w:val="00230BFB"/>
    <w:rsid w:val="002469CB"/>
    <w:rsid w:val="00247D78"/>
    <w:rsid w:val="002603A3"/>
    <w:rsid w:val="00260D2C"/>
    <w:rsid w:val="002634CC"/>
    <w:rsid w:val="00265240"/>
    <w:rsid w:val="00280E44"/>
    <w:rsid w:val="00292A48"/>
    <w:rsid w:val="00293EBC"/>
    <w:rsid w:val="00296C7B"/>
    <w:rsid w:val="002A46A7"/>
    <w:rsid w:val="002B2771"/>
    <w:rsid w:val="002D7664"/>
    <w:rsid w:val="002E46A4"/>
    <w:rsid w:val="002F24B4"/>
    <w:rsid w:val="003140E4"/>
    <w:rsid w:val="0032381E"/>
    <w:rsid w:val="003310B2"/>
    <w:rsid w:val="00342772"/>
    <w:rsid w:val="003603D3"/>
    <w:rsid w:val="00362547"/>
    <w:rsid w:val="00371FFB"/>
    <w:rsid w:val="00385E7E"/>
    <w:rsid w:val="00395623"/>
    <w:rsid w:val="003A3E75"/>
    <w:rsid w:val="003D41ED"/>
    <w:rsid w:val="003F33A7"/>
    <w:rsid w:val="003F52BC"/>
    <w:rsid w:val="003F6794"/>
    <w:rsid w:val="003F7947"/>
    <w:rsid w:val="00400FE1"/>
    <w:rsid w:val="00403F27"/>
    <w:rsid w:val="0041150C"/>
    <w:rsid w:val="00422138"/>
    <w:rsid w:val="00430CF5"/>
    <w:rsid w:val="00431A67"/>
    <w:rsid w:val="00443D75"/>
    <w:rsid w:val="00450183"/>
    <w:rsid w:val="00465140"/>
    <w:rsid w:val="00473850"/>
    <w:rsid w:val="00485C50"/>
    <w:rsid w:val="00487CA4"/>
    <w:rsid w:val="004A18C2"/>
    <w:rsid w:val="004B3A7D"/>
    <w:rsid w:val="004B5B1F"/>
    <w:rsid w:val="004C71B4"/>
    <w:rsid w:val="00502E2A"/>
    <w:rsid w:val="00537B1A"/>
    <w:rsid w:val="00551EC2"/>
    <w:rsid w:val="005547F9"/>
    <w:rsid w:val="005570FA"/>
    <w:rsid w:val="005628F8"/>
    <w:rsid w:val="00583FE1"/>
    <w:rsid w:val="005872F8"/>
    <w:rsid w:val="00591EEA"/>
    <w:rsid w:val="005A0561"/>
    <w:rsid w:val="005A5BD5"/>
    <w:rsid w:val="005C08A7"/>
    <w:rsid w:val="005D6F8D"/>
    <w:rsid w:val="005D7B6C"/>
    <w:rsid w:val="005E5BBC"/>
    <w:rsid w:val="005F5F9B"/>
    <w:rsid w:val="00601404"/>
    <w:rsid w:val="0062749F"/>
    <w:rsid w:val="00643CC2"/>
    <w:rsid w:val="00677C10"/>
    <w:rsid w:val="00694D32"/>
    <w:rsid w:val="00695921"/>
    <w:rsid w:val="006C6E2B"/>
    <w:rsid w:val="006D3D99"/>
    <w:rsid w:val="006E3929"/>
    <w:rsid w:val="00714302"/>
    <w:rsid w:val="00720DAC"/>
    <w:rsid w:val="00732E7D"/>
    <w:rsid w:val="007404ED"/>
    <w:rsid w:val="007422EC"/>
    <w:rsid w:val="007431FF"/>
    <w:rsid w:val="0075411D"/>
    <w:rsid w:val="0078011D"/>
    <w:rsid w:val="007829DE"/>
    <w:rsid w:val="007B4908"/>
    <w:rsid w:val="007F7B9A"/>
    <w:rsid w:val="00801B7B"/>
    <w:rsid w:val="0080553F"/>
    <w:rsid w:val="0082148E"/>
    <w:rsid w:val="0083388D"/>
    <w:rsid w:val="00836947"/>
    <w:rsid w:val="008378B0"/>
    <w:rsid w:val="0084156F"/>
    <w:rsid w:val="008423D4"/>
    <w:rsid w:val="00854511"/>
    <w:rsid w:val="008610AA"/>
    <w:rsid w:val="00875995"/>
    <w:rsid w:val="00880019"/>
    <w:rsid w:val="00891828"/>
    <w:rsid w:val="0089445B"/>
    <w:rsid w:val="00897637"/>
    <w:rsid w:val="008D46BA"/>
    <w:rsid w:val="008E65AD"/>
    <w:rsid w:val="008F6D1B"/>
    <w:rsid w:val="0091773A"/>
    <w:rsid w:val="009255C9"/>
    <w:rsid w:val="0094040C"/>
    <w:rsid w:val="00945F05"/>
    <w:rsid w:val="009541BD"/>
    <w:rsid w:val="00966CAD"/>
    <w:rsid w:val="00973DAD"/>
    <w:rsid w:val="009816F3"/>
    <w:rsid w:val="00984F44"/>
    <w:rsid w:val="009950BB"/>
    <w:rsid w:val="00997DE0"/>
    <w:rsid w:val="009A25B7"/>
    <w:rsid w:val="009B3153"/>
    <w:rsid w:val="009D5101"/>
    <w:rsid w:val="00A11CE2"/>
    <w:rsid w:val="00A148F1"/>
    <w:rsid w:val="00A232D6"/>
    <w:rsid w:val="00A31FD7"/>
    <w:rsid w:val="00A4169F"/>
    <w:rsid w:val="00A87712"/>
    <w:rsid w:val="00A91C72"/>
    <w:rsid w:val="00AA5D69"/>
    <w:rsid w:val="00AF25E1"/>
    <w:rsid w:val="00B317A4"/>
    <w:rsid w:val="00B62D07"/>
    <w:rsid w:val="00B70246"/>
    <w:rsid w:val="00B70B6D"/>
    <w:rsid w:val="00B740CD"/>
    <w:rsid w:val="00B83848"/>
    <w:rsid w:val="00B87599"/>
    <w:rsid w:val="00B979CE"/>
    <w:rsid w:val="00BA15E7"/>
    <w:rsid w:val="00BB4F31"/>
    <w:rsid w:val="00BC4AD9"/>
    <w:rsid w:val="00BC56FA"/>
    <w:rsid w:val="00BD241A"/>
    <w:rsid w:val="00BD5124"/>
    <w:rsid w:val="00BE0375"/>
    <w:rsid w:val="00BF6510"/>
    <w:rsid w:val="00C240C4"/>
    <w:rsid w:val="00C5148D"/>
    <w:rsid w:val="00C61A21"/>
    <w:rsid w:val="00C738AC"/>
    <w:rsid w:val="00C77E12"/>
    <w:rsid w:val="00C9695A"/>
    <w:rsid w:val="00CB5EC8"/>
    <w:rsid w:val="00CD7631"/>
    <w:rsid w:val="00CE1795"/>
    <w:rsid w:val="00CE1CE7"/>
    <w:rsid w:val="00CE752C"/>
    <w:rsid w:val="00CF3107"/>
    <w:rsid w:val="00CF5280"/>
    <w:rsid w:val="00CF78E1"/>
    <w:rsid w:val="00D00097"/>
    <w:rsid w:val="00D26339"/>
    <w:rsid w:val="00D371CE"/>
    <w:rsid w:val="00D44F6E"/>
    <w:rsid w:val="00D54F16"/>
    <w:rsid w:val="00DA24F4"/>
    <w:rsid w:val="00DB6A04"/>
    <w:rsid w:val="00DC276B"/>
    <w:rsid w:val="00DE1401"/>
    <w:rsid w:val="00DF5670"/>
    <w:rsid w:val="00DF59E2"/>
    <w:rsid w:val="00E46400"/>
    <w:rsid w:val="00E71EF7"/>
    <w:rsid w:val="00E82B87"/>
    <w:rsid w:val="00EA5A90"/>
    <w:rsid w:val="00EA7D33"/>
    <w:rsid w:val="00EB1784"/>
    <w:rsid w:val="00EC3DDC"/>
    <w:rsid w:val="00EC4997"/>
    <w:rsid w:val="00EC5F22"/>
    <w:rsid w:val="00ED1CBE"/>
    <w:rsid w:val="00ED6F84"/>
    <w:rsid w:val="00EE3BAE"/>
    <w:rsid w:val="00EF5B85"/>
    <w:rsid w:val="00EF7968"/>
    <w:rsid w:val="00F01B72"/>
    <w:rsid w:val="00F22985"/>
    <w:rsid w:val="00F237AD"/>
    <w:rsid w:val="00F309E3"/>
    <w:rsid w:val="00F358B5"/>
    <w:rsid w:val="00F7204E"/>
    <w:rsid w:val="00F83AD0"/>
    <w:rsid w:val="00F85CAE"/>
    <w:rsid w:val="00F91B16"/>
    <w:rsid w:val="00FA70B4"/>
    <w:rsid w:val="00FC0B6F"/>
    <w:rsid w:val="00FC557F"/>
    <w:rsid w:val="00FD04EE"/>
    <w:rsid w:val="00FD3336"/>
    <w:rsid w:val="00FD42DC"/>
    <w:rsid w:val="00FD7AC0"/>
    <w:rsid w:val="00FE4FF0"/>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2FBE1B"/>
  <w14:defaultImageDpi w14:val="300"/>
  <w15:docId w15:val="{CE6C87F3-9B46-7241-B8B1-0755B00A4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DE1401"/>
    <w:rPr>
      <w:rFonts w:ascii="Times New Roman" w:eastAsia="Times New Roman" w:hAnsi="Times New Roman" w:cs="Times New Roman"/>
      <w:lang w:eastAsia="en-GB"/>
    </w:rPr>
  </w:style>
  <w:style w:type="paragraph" w:styleId="berschrift1">
    <w:name w:val="heading 1"/>
    <w:aliases w:val="Zwischenüberschrift Fett"/>
    <w:next w:val="Standard"/>
    <w:link w:val="berschrift1Zchn"/>
    <w:uiPriority w:val="9"/>
    <w:qFormat/>
    <w:rsid w:val="00265240"/>
    <w:pPr>
      <w:outlineLvl w:val="0"/>
    </w:pPr>
    <w:rPr>
      <w:rFonts w:ascii="Arial" w:hAnsi="Arial" w:cs="NHaasGroteskTXPro-75Bd"/>
      <w:b/>
      <w:bCs/>
      <w:color w:val="000000"/>
      <w:spacing w:val="2"/>
      <w:sz w:val="20"/>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F5670"/>
    <w:pPr>
      <w:tabs>
        <w:tab w:val="center" w:pos="4153"/>
        <w:tab w:val="right" w:pos="8306"/>
      </w:tabs>
      <w:spacing w:before="100" w:beforeAutospacing="1" w:after="100" w:afterAutospacing="1"/>
    </w:pPr>
    <w:rPr>
      <w:rFonts w:ascii="Univers Next Pro Light" w:hAnsi="Univers Next Pro Light"/>
      <w:sz w:val="20"/>
      <w:szCs w:val="20"/>
      <w:lang w:val="de-CH" w:eastAsia="en-US"/>
    </w:rPr>
  </w:style>
  <w:style w:type="character" w:customStyle="1" w:styleId="KopfzeileZchn">
    <w:name w:val="Kopfzeile Zchn"/>
    <w:basedOn w:val="Absatz-Standardschriftart"/>
    <w:link w:val="Kopfzeile"/>
    <w:uiPriority w:val="99"/>
    <w:rsid w:val="00DF5670"/>
  </w:style>
  <w:style w:type="paragraph" w:styleId="Fuzeile">
    <w:name w:val="footer"/>
    <w:basedOn w:val="Standard"/>
    <w:link w:val="FuzeileZchn"/>
    <w:uiPriority w:val="99"/>
    <w:unhideWhenUsed/>
    <w:rsid w:val="00DF5670"/>
    <w:pPr>
      <w:tabs>
        <w:tab w:val="center" w:pos="4153"/>
        <w:tab w:val="right" w:pos="8306"/>
      </w:tabs>
      <w:spacing w:before="100" w:beforeAutospacing="1" w:after="100" w:afterAutospacing="1"/>
    </w:pPr>
    <w:rPr>
      <w:rFonts w:ascii="Univers Next Pro Light" w:hAnsi="Univers Next Pro Light"/>
      <w:sz w:val="20"/>
      <w:szCs w:val="20"/>
      <w:lang w:val="de-CH" w:eastAsia="en-US"/>
    </w:rPr>
  </w:style>
  <w:style w:type="character" w:customStyle="1" w:styleId="FuzeileZchn">
    <w:name w:val="Fußzeile Zchn"/>
    <w:basedOn w:val="Absatz-Standardschriftart"/>
    <w:link w:val="Fuzeile"/>
    <w:uiPriority w:val="99"/>
    <w:rsid w:val="00DF5670"/>
  </w:style>
  <w:style w:type="paragraph" w:styleId="Sprechblasentext">
    <w:name w:val="Balloon Text"/>
    <w:basedOn w:val="Standard"/>
    <w:link w:val="SprechblasentextZchn"/>
    <w:uiPriority w:val="99"/>
    <w:semiHidden/>
    <w:unhideWhenUsed/>
    <w:rsid w:val="00DF5670"/>
    <w:rPr>
      <w:rFonts w:ascii="Lucida Grande" w:hAnsi="Lucida Grande" w:cs="Lucida Grande"/>
    </w:rPr>
  </w:style>
  <w:style w:type="character" w:customStyle="1" w:styleId="SprechblasentextZchn">
    <w:name w:val="Sprechblasentext Zchn"/>
    <w:basedOn w:val="Absatz-Standardschriftart"/>
    <w:link w:val="Sprechblasentext"/>
    <w:uiPriority w:val="99"/>
    <w:semiHidden/>
    <w:rsid w:val="00DF5670"/>
    <w:rPr>
      <w:rFonts w:ascii="Lucida Grande" w:hAnsi="Lucida Grande" w:cs="Lucida Grande"/>
      <w:sz w:val="18"/>
      <w:szCs w:val="18"/>
    </w:rPr>
  </w:style>
  <w:style w:type="paragraph" w:customStyle="1" w:styleId="EinfacherAbsatz">
    <w:name w:val="[Einfacher Absatz]"/>
    <w:basedOn w:val="Standard"/>
    <w:uiPriority w:val="99"/>
    <w:rsid w:val="00DF5670"/>
    <w:pPr>
      <w:spacing w:before="100" w:beforeAutospacing="1" w:after="100" w:afterAutospacing="1" w:line="288" w:lineRule="auto"/>
    </w:pPr>
    <w:rPr>
      <w:rFonts w:ascii="MinionPro-Regular" w:hAnsi="MinionPro-Regular" w:cs="MinionPro-Regular"/>
      <w:szCs w:val="20"/>
      <w:lang w:val="de-CH" w:eastAsia="en-US"/>
    </w:rPr>
  </w:style>
  <w:style w:type="paragraph" w:customStyle="1" w:styleId="NormalAdresse">
    <w:name w:val="Normal Adresse"/>
    <w:basedOn w:val="Standard"/>
    <w:qFormat/>
    <w:rsid w:val="00AF25E1"/>
    <w:pPr>
      <w:spacing w:before="100" w:beforeAutospacing="1" w:after="100" w:afterAutospacing="1"/>
    </w:pPr>
    <w:rPr>
      <w:rFonts w:ascii="Univers Next Pro Light" w:hAnsi="Univers Next Pro Light"/>
      <w:caps/>
      <w:sz w:val="20"/>
      <w:szCs w:val="20"/>
      <w:lang w:val="de-CH" w:eastAsia="en-US"/>
    </w:rPr>
  </w:style>
  <w:style w:type="character" w:customStyle="1" w:styleId="berschrift1Zchn">
    <w:name w:val="Überschrift 1 Zchn"/>
    <w:aliases w:val="Zwischenüberschrift Fett Zchn"/>
    <w:basedOn w:val="Absatz-Standardschriftart"/>
    <w:link w:val="berschrift1"/>
    <w:uiPriority w:val="9"/>
    <w:rsid w:val="00265240"/>
    <w:rPr>
      <w:rFonts w:ascii="Arial" w:hAnsi="Arial" w:cs="NHaasGroteskTXPro-75Bd"/>
      <w:b/>
      <w:bCs/>
      <w:color w:val="000000"/>
      <w:spacing w:val="2"/>
      <w:sz w:val="20"/>
      <w:szCs w:val="18"/>
    </w:rPr>
  </w:style>
  <w:style w:type="paragraph" w:customStyle="1" w:styleId="Thema">
    <w:name w:val="Thema"/>
    <w:next w:val="Standard"/>
    <w:qFormat/>
    <w:rsid w:val="00B62D07"/>
    <w:pPr>
      <w:spacing w:line="220" w:lineRule="exact"/>
    </w:pPr>
    <w:rPr>
      <w:rFonts w:ascii="Univers Next Pro Light" w:hAnsi="Univers Next Pro Light" w:cs="NHaasGroteskTXPro-55Rg"/>
      <w:b/>
      <w:color w:val="000000"/>
      <w:spacing w:val="2"/>
      <w:sz w:val="20"/>
      <w:szCs w:val="18"/>
      <w:u w:val="single"/>
    </w:rPr>
  </w:style>
  <w:style w:type="character" w:styleId="Seitenzahl">
    <w:name w:val="page number"/>
    <w:uiPriority w:val="99"/>
    <w:unhideWhenUsed/>
    <w:rsid w:val="009A25B7"/>
  </w:style>
  <w:style w:type="paragraph" w:customStyle="1" w:styleId="EinfAbs">
    <w:name w:val="[Einf. Abs.]"/>
    <w:basedOn w:val="Standard"/>
    <w:uiPriority w:val="99"/>
    <w:rsid w:val="00EA5A90"/>
    <w:pPr>
      <w:spacing w:before="100" w:beforeAutospacing="1" w:after="100" w:afterAutospacing="1" w:line="288" w:lineRule="auto"/>
    </w:pPr>
    <w:rPr>
      <w:rFonts w:ascii="MinionPro-Regular" w:hAnsi="MinionPro-Regular" w:cs="MinionPro-Regular"/>
      <w:lang w:val="de-CH" w:eastAsia="en-US"/>
    </w:rPr>
  </w:style>
  <w:style w:type="paragraph" w:customStyle="1" w:styleId="TextPro">
    <w:name w:val="Text Pro"/>
    <w:basedOn w:val="Standard"/>
    <w:uiPriority w:val="99"/>
    <w:rsid w:val="001075F6"/>
    <w:pPr>
      <w:spacing w:before="100" w:beforeAutospacing="1" w:after="100" w:afterAutospacing="1"/>
    </w:pPr>
    <w:rPr>
      <w:rFonts w:ascii="Univers Next Pro Light" w:hAnsi="Univers Next Pro Light"/>
      <w:spacing w:val="1"/>
      <w:sz w:val="20"/>
      <w:szCs w:val="20"/>
      <w:lang w:val="de-CH" w:eastAsia="en-US"/>
    </w:rPr>
  </w:style>
  <w:style w:type="paragraph" w:styleId="Aufzhlungszeichen">
    <w:name w:val="List Bullet"/>
    <w:basedOn w:val="Standard"/>
    <w:uiPriority w:val="99"/>
    <w:unhideWhenUsed/>
    <w:rsid w:val="00583FE1"/>
    <w:pPr>
      <w:spacing w:before="100" w:beforeAutospacing="1" w:after="100" w:afterAutospacing="1"/>
    </w:pPr>
    <w:rPr>
      <w:rFonts w:ascii="Univers Next Pro Light" w:hAnsi="Univers Next Pro Light"/>
      <w:b/>
      <w:sz w:val="20"/>
      <w:szCs w:val="20"/>
      <w:lang w:val="de-CH" w:eastAsia="en-US"/>
    </w:rPr>
  </w:style>
  <w:style w:type="paragraph" w:styleId="Aufzhlungszeichen2">
    <w:name w:val="List Bullet 2"/>
    <w:basedOn w:val="Aufzhlungszeichen"/>
    <w:uiPriority w:val="99"/>
    <w:unhideWhenUsed/>
    <w:rsid w:val="00583FE1"/>
  </w:style>
  <w:style w:type="paragraph" w:styleId="Aufzhlungszeichen3">
    <w:name w:val="List Bullet 3"/>
    <w:basedOn w:val="Aufzhlungszeichen2"/>
    <w:uiPriority w:val="99"/>
    <w:unhideWhenUsed/>
    <w:rsid w:val="007431FF"/>
  </w:style>
  <w:style w:type="paragraph" w:styleId="Aufzhlungszeichen4">
    <w:name w:val="List Bullet 4"/>
    <w:basedOn w:val="Aufzhlungszeichen2"/>
    <w:uiPriority w:val="99"/>
    <w:unhideWhenUsed/>
    <w:rsid w:val="00583FE1"/>
  </w:style>
  <w:style w:type="paragraph" w:styleId="Aufzhlungszeichen5">
    <w:name w:val="List Bullet 5"/>
    <w:basedOn w:val="Aufzhlungszeichen4"/>
    <w:uiPriority w:val="99"/>
    <w:unhideWhenUsed/>
    <w:rsid w:val="00583FE1"/>
  </w:style>
  <w:style w:type="paragraph" w:customStyle="1" w:styleId="AdresseimFooter">
    <w:name w:val="Adresse im Footer"/>
    <w:basedOn w:val="Standard"/>
    <w:qFormat/>
    <w:rsid w:val="0080553F"/>
    <w:pPr>
      <w:spacing w:line="200" w:lineRule="exact"/>
    </w:pPr>
    <w:rPr>
      <w:rFonts w:ascii="Univers Next Pro Light" w:hAnsi="Univers Next Pro Light" w:cs="NHaasGroteskDSPro-55Rg"/>
      <w:b/>
      <w:sz w:val="16"/>
      <w:szCs w:val="20"/>
      <w:lang w:val="de-CH" w:eastAsia="en-US"/>
    </w:rPr>
  </w:style>
  <w:style w:type="paragraph" w:styleId="StandardWeb">
    <w:name w:val="Normal (Web)"/>
    <w:basedOn w:val="Standard"/>
    <w:uiPriority w:val="99"/>
    <w:unhideWhenUsed/>
    <w:rsid w:val="003D41ED"/>
    <w:pPr>
      <w:spacing w:before="100" w:beforeAutospacing="1" w:after="100" w:afterAutospacing="1"/>
    </w:pPr>
    <w:rPr>
      <w:lang w:val="en-US" w:eastAsia="de-DE"/>
    </w:rPr>
  </w:style>
  <w:style w:type="table" w:styleId="Tabellenraster">
    <w:name w:val="Table Grid"/>
    <w:basedOn w:val="NormaleTabelle"/>
    <w:uiPriority w:val="59"/>
    <w:rsid w:val="003D41E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rechtsbndig">
    <w:name w:val="Standard rechtsbündig"/>
    <w:basedOn w:val="Standard"/>
    <w:qFormat/>
    <w:rsid w:val="00C738AC"/>
    <w:pPr>
      <w:spacing w:before="100" w:beforeAutospacing="1" w:after="100" w:afterAutospacing="1"/>
      <w:jc w:val="right"/>
    </w:pPr>
    <w:rPr>
      <w:rFonts w:ascii="Univers Next Pro Light" w:hAnsi="Univers Next Pro Light"/>
      <w:sz w:val="20"/>
      <w:szCs w:val="20"/>
      <w:lang w:val="de-CH" w:eastAsia="en-US"/>
    </w:rPr>
  </w:style>
  <w:style w:type="paragraph" w:customStyle="1" w:styleId="ZwischenberschriftFettrechtsbndig">
    <w:name w:val="Zwischenüberschrift Fett rechtsbündig"/>
    <w:qFormat/>
    <w:rsid w:val="0080553F"/>
    <w:rPr>
      <w:rFonts w:ascii="Univers Next Pro Light" w:hAnsi="Univers Next Pro Light" w:cs="NHaasGroteskTXPro-75Bd"/>
      <w:b/>
      <w:bCs/>
      <w:color w:val="000000"/>
      <w:spacing w:val="2"/>
      <w:sz w:val="20"/>
      <w:szCs w:val="18"/>
    </w:rPr>
  </w:style>
  <w:style w:type="paragraph" w:customStyle="1" w:styleId="NachThema">
    <w:name w:val="Nach Thema"/>
    <w:basedOn w:val="Standard"/>
    <w:qFormat/>
    <w:rsid w:val="0080553F"/>
    <w:rPr>
      <w:rFonts w:ascii="Univers Next Pro Light" w:hAnsi="Univers Next Pro Light"/>
      <w:sz w:val="20"/>
      <w:szCs w:val="20"/>
      <w:lang w:val="de-CH" w:eastAsia="en-US"/>
    </w:rPr>
  </w:style>
  <w:style w:type="paragraph" w:customStyle="1" w:styleId="Seitenzahl1">
    <w:name w:val="Seitenzahl1"/>
    <w:basedOn w:val="AdresseimFooter"/>
    <w:qFormat/>
    <w:rsid w:val="006C6E2B"/>
    <w:pPr>
      <w:jc w:val="right"/>
    </w:pPr>
    <w:rPr>
      <w:b w:val="0"/>
    </w:rPr>
  </w:style>
  <w:style w:type="character" w:styleId="Kommentarzeichen">
    <w:name w:val="annotation reference"/>
    <w:basedOn w:val="Absatz-Standardschriftart"/>
    <w:uiPriority w:val="99"/>
    <w:semiHidden/>
    <w:unhideWhenUsed/>
    <w:rsid w:val="0082148E"/>
    <w:rPr>
      <w:sz w:val="16"/>
      <w:szCs w:val="16"/>
    </w:rPr>
  </w:style>
  <w:style w:type="paragraph" w:styleId="Kommentartext">
    <w:name w:val="annotation text"/>
    <w:basedOn w:val="Standard"/>
    <w:link w:val="KommentartextZchn"/>
    <w:uiPriority w:val="99"/>
    <w:semiHidden/>
    <w:unhideWhenUsed/>
    <w:rsid w:val="0082148E"/>
    <w:rPr>
      <w:sz w:val="20"/>
      <w:szCs w:val="20"/>
    </w:rPr>
  </w:style>
  <w:style w:type="character" w:customStyle="1" w:styleId="KommentartextZchn">
    <w:name w:val="Kommentartext Zchn"/>
    <w:basedOn w:val="Absatz-Standardschriftart"/>
    <w:link w:val="Kommentartext"/>
    <w:uiPriority w:val="99"/>
    <w:semiHidden/>
    <w:rsid w:val="0082148E"/>
    <w:rPr>
      <w:rFonts w:ascii="Times New Roman" w:eastAsia="Times New Roman" w:hAnsi="Times New Roman" w:cs="Times New Roman"/>
      <w:sz w:val="20"/>
      <w:szCs w:val="20"/>
      <w:lang w:eastAsia="en-GB"/>
    </w:rPr>
  </w:style>
  <w:style w:type="paragraph" w:styleId="Kommentarthema">
    <w:name w:val="annotation subject"/>
    <w:basedOn w:val="Kommentartext"/>
    <w:next w:val="Kommentartext"/>
    <w:link w:val="KommentarthemaZchn"/>
    <w:uiPriority w:val="99"/>
    <w:semiHidden/>
    <w:unhideWhenUsed/>
    <w:rsid w:val="0082148E"/>
    <w:rPr>
      <w:b/>
      <w:bCs/>
    </w:rPr>
  </w:style>
  <w:style w:type="character" w:customStyle="1" w:styleId="KommentarthemaZchn">
    <w:name w:val="Kommentarthema Zchn"/>
    <w:basedOn w:val="KommentartextZchn"/>
    <w:link w:val="Kommentarthema"/>
    <w:uiPriority w:val="99"/>
    <w:semiHidden/>
    <w:rsid w:val="0082148E"/>
    <w:rPr>
      <w:rFonts w:ascii="Times New Roman" w:eastAsia="Times New Roman" w:hAnsi="Times New Roman" w:cs="Times New Roman"/>
      <w:b/>
      <w:bCs/>
      <w:sz w:val="20"/>
      <w:szCs w:val="20"/>
      <w:lang w:eastAsia="en-GB"/>
    </w:rPr>
  </w:style>
  <w:style w:type="paragraph" w:styleId="berarbeitung">
    <w:name w:val="Revision"/>
    <w:hidden/>
    <w:uiPriority w:val="99"/>
    <w:semiHidden/>
    <w:rsid w:val="002469CB"/>
    <w:rPr>
      <w:rFonts w:ascii="Times New Roman" w:eastAsia="Times New Roman" w:hAnsi="Times New Roman" w:cs="Times New Roman"/>
      <w:lang w:eastAsia="en-GB"/>
    </w:rPr>
  </w:style>
  <w:style w:type="character" w:styleId="Link">
    <w:name w:val="Hyperlink"/>
    <w:rsid w:val="00854511"/>
    <w:rPr>
      <w:u w:val="single"/>
    </w:rPr>
  </w:style>
  <w:style w:type="paragraph" w:customStyle="1" w:styleId="p1">
    <w:name w:val="p1"/>
    <w:basedOn w:val="Standard"/>
    <w:rsid w:val="0000040A"/>
    <w:rPr>
      <w:rFonts w:ascii="Helvetica" w:eastAsiaTheme="minorEastAsia" w:hAnsi="Helvetica"/>
      <w:sz w:val="18"/>
      <w:szCs w:val="18"/>
      <w:lang w:eastAsia="de-DE"/>
    </w:rPr>
  </w:style>
  <w:style w:type="character" w:customStyle="1" w:styleId="apple-converted-space">
    <w:name w:val="apple-converted-space"/>
    <w:basedOn w:val="Absatz-Standardschriftart"/>
    <w:rsid w:val="0000040A"/>
  </w:style>
  <w:style w:type="paragraph" w:customStyle="1" w:styleId="p2">
    <w:name w:val="p2"/>
    <w:basedOn w:val="Standard"/>
    <w:rsid w:val="00ED6F84"/>
    <w:pPr>
      <w:shd w:val="clear" w:color="auto" w:fill="FFFFFF"/>
    </w:pPr>
    <w:rPr>
      <w:rFonts w:ascii="Menlo" w:eastAsiaTheme="minorEastAsia" w:hAnsi="Menlo" w:cs="Menlo"/>
      <w:color w:val="241C15"/>
      <w:sz w:val="21"/>
      <w:szCs w:val="21"/>
      <w:lang w:eastAsia="de-DE"/>
    </w:rPr>
  </w:style>
  <w:style w:type="character" w:customStyle="1" w:styleId="s1">
    <w:name w:val="s1"/>
    <w:basedOn w:val="Absatz-Standardschriftart"/>
    <w:rsid w:val="00ED6F84"/>
  </w:style>
  <w:style w:type="character" w:customStyle="1" w:styleId="s2">
    <w:name w:val="s2"/>
    <w:basedOn w:val="Absatz-Standardschriftart"/>
    <w:rsid w:val="005872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97339">
      <w:bodyDiv w:val="1"/>
      <w:marLeft w:val="0"/>
      <w:marRight w:val="0"/>
      <w:marTop w:val="0"/>
      <w:marBottom w:val="0"/>
      <w:divBdr>
        <w:top w:val="none" w:sz="0" w:space="0" w:color="auto"/>
        <w:left w:val="none" w:sz="0" w:space="0" w:color="auto"/>
        <w:bottom w:val="none" w:sz="0" w:space="0" w:color="auto"/>
        <w:right w:val="none" w:sz="0" w:space="0" w:color="auto"/>
      </w:divBdr>
    </w:div>
    <w:div w:id="71050139">
      <w:bodyDiv w:val="1"/>
      <w:marLeft w:val="0"/>
      <w:marRight w:val="0"/>
      <w:marTop w:val="0"/>
      <w:marBottom w:val="0"/>
      <w:divBdr>
        <w:top w:val="none" w:sz="0" w:space="0" w:color="auto"/>
        <w:left w:val="none" w:sz="0" w:space="0" w:color="auto"/>
        <w:bottom w:val="none" w:sz="0" w:space="0" w:color="auto"/>
        <w:right w:val="none" w:sz="0" w:space="0" w:color="auto"/>
      </w:divBdr>
    </w:div>
    <w:div w:id="72551217">
      <w:bodyDiv w:val="1"/>
      <w:marLeft w:val="0"/>
      <w:marRight w:val="0"/>
      <w:marTop w:val="0"/>
      <w:marBottom w:val="0"/>
      <w:divBdr>
        <w:top w:val="none" w:sz="0" w:space="0" w:color="auto"/>
        <w:left w:val="none" w:sz="0" w:space="0" w:color="auto"/>
        <w:bottom w:val="none" w:sz="0" w:space="0" w:color="auto"/>
        <w:right w:val="none" w:sz="0" w:space="0" w:color="auto"/>
      </w:divBdr>
    </w:div>
    <w:div w:id="95639699">
      <w:bodyDiv w:val="1"/>
      <w:marLeft w:val="0"/>
      <w:marRight w:val="0"/>
      <w:marTop w:val="0"/>
      <w:marBottom w:val="0"/>
      <w:divBdr>
        <w:top w:val="none" w:sz="0" w:space="0" w:color="auto"/>
        <w:left w:val="none" w:sz="0" w:space="0" w:color="auto"/>
        <w:bottom w:val="none" w:sz="0" w:space="0" w:color="auto"/>
        <w:right w:val="none" w:sz="0" w:space="0" w:color="auto"/>
      </w:divBdr>
      <w:divsChild>
        <w:div w:id="1182936568">
          <w:marLeft w:val="0"/>
          <w:marRight w:val="0"/>
          <w:marTop w:val="0"/>
          <w:marBottom w:val="0"/>
          <w:divBdr>
            <w:top w:val="none" w:sz="0" w:space="0" w:color="auto"/>
            <w:left w:val="none" w:sz="0" w:space="0" w:color="auto"/>
            <w:bottom w:val="none" w:sz="0" w:space="0" w:color="auto"/>
            <w:right w:val="none" w:sz="0" w:space="0" w:color="auto"/>
          </w:divBdr>
          <w:divsChild>
            <w:div w:id="1635210027">
              <w:marLeft w:val="0"/>
              <w:marRight w:val="0"/>
              <w:marTop w:val="0"/>
              <w:marBottom w:val="0"/>
              <w:divBdr>
                <w:top w:val="none" w:sz="0" w:space="0" w:color="auto"/>
                <w:left w:val="none" w:sz="0" w:space="0" w:color="auto"/>
                <w:bottom w:val="none" w:sz="0" w:space="0" w:color="auto"/>
                <w:right w:val="none" w:sz="0" w:space="0" w:color="auto"/>
              </w:divBdr>
              <w:divsChild>
                <w:div w:id="1486556457">
                  <w:marLeft w:val="0"/>
                  <w:marRight w:val="0"/>
                  <w:marTop w:val="0"/>
                  <w:marBottom w:val="0"/>
                  <w:divBdr>
                    <w:top w:val="none" w:sz="0" w:space="0" w:color="auto"/>
                    <w:left w:val="none" w:sz="0" w:space="0" w:color="auto"/>
                    <w:bottom w:val="none" w:sz="0" w:space="0" w:color="auto"/>
                    <w:right w:val="none" w:sz="0" w:space="0" w:color="auto"/>
                  </w:divBdr>
                  <w:divsChild>
                    <w:div w:id="42553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905626">
      <w:bodyDiv w:val="1"/>
      <w:marLeft w:val="0"/>
      <w:marRight w:val="0"/>
      <w:marTop w:val="0"/>
      <w:marBottom w:val="0"/>
      <w:divBdr>
        <w:top w:val="none" w:sz="0" w:space="0" w:color="auto"/>
        <w:left w:val="none" w:sz="0" w:space="0" w:color="auto"/>
        <w:bottom w:val="none" w:sz="0" w:space="0" w:color="auto"/>
        <w:right w:val="none" w:sz="0" w:space="0" w:color="auto"/>
      </w:divBdr>
      <w:divsChild>
        <w:div w:id="14083830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039922">
              <w:marLeft w:val="0"/>
              <w:marRight w:val="0"/>
              <w:marTop w:val="0"/>
              <w:marBottom w:val="0"/>
              <w:divBdr>
                <w:top w:val="none" w:sz="0" w:space="0" w:color="auto"/>
                <w:left w:val="none" w:sz="0" w:space="0" w:color="auto"/>
                <w:bottom w:val="none" w:sz="0" w:space="0" w:color="auto"/>
                <w:right w:val="none" w:sz="0" w:space="0" w:color="auto"/>
              </w:divBdr>
              <w:divsChild>
                <w:div w:id="1001547237">
                  <w:marLeft w:val="0"/>
                  <w:marRight w:val="0"/>
                  <w:marTop w:val="0"/>
                  <w:marBottom w:val="0"/>
                  <w:divBdr>
                    <w:top w:val="none" w:sz="0" w:space="0" w:color="auto"/>
                    <w:left w:val="none" w:sz="0" w:space="0" w:color="auto"/>
                    <w:bottom w:val="none" w:sz="0" w:space="0" w:color="auto"/>
                    <w:right w:val="none" w:sz="0" w:space="0" w:color="auto"/>
                  </w:divBdr>
                  <w:divsChild>
                    <w:div w:id="704331562">
                      <w:marLeft w:val="0"/>
                      <w:marRight w:val="0"/>
                      <w:marTop w:val="0"/>
                      <w:marBottom w:val="0"/>
                      <w:divBdr>
                        <w:top w:val="none" w:sz="0" w:space="0" w:color="auto"/>
                        <w:left w:val="none" w:sz="0" w:space="0" w:color="auto"/>
                        <w:bottom w:val="none" w:sz="0" w:space="0" w:color="auto"/>
                        <w:right w:val="none" w:sz="0" w:space="0" w:color="auto"/>
                      </w:divBdr>
                      <w:divsChild>
                        <w:div w:id="11514810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4102447">
                              <w:marLeft w:val="0"/>
                              <w:marRight w:val="0"/>
                              <w:marTop w:val="0"/>
                              <w:marBottom w:val="0"/>
                              <w:divBdr>
                                <w:top w:val="none" w:sz="0" w:space="0" w:color="auto"/>
                                <w:left w:val="none" w:sz="0" w:space="0" w:color="auto"/>
                                <w:bottom w:val="none" w:sz="0" w:space="0" w:color="auto"/>
                                <w:right w:val="none" w:sz="0" w:space="0" w:color="auto"/>
                              </w:divBdr>
                              <w:divsChild>
                                <w:div w:id="1021783588">
                                  <w:marLeft w:val="0"/>
                                  <w:marRight w:val="0"/>
                                  <w:marTop w:val="0"/>
                                  <w:marBottom w:val="0"/>
                                  <w:divBdr>
                                    <w:top w:val="none" w:sz="0" w:space="0" w:color="auto"/>
                                    <w:left w:val="none" w:sz="0" w:space="0" w:color="auto"/>
                                    <w:bottom w:val="none" w:sz="0" w:space="0" w:color="auto"/>
                                    <w:right w:val="none" w:sz="0" w:space="0" w:color="auto"/>
                                  </w:divBdr>
                                  <w:divsChild>
                                    <w:div w:id="1254779109">
                                      <w:marLeft w:val="0"/>
                                      <w:marRight w:val="0"/>
                                      <w:marTop w:val="0"/>
                                      <w:marBottom w:val="0"/>
                                      <w:divBdr>
                                        <w:top w:val="none" w:sz="0" w:space="0" w:color="auto"/>
                                        <w:left w:val="none" w:sz="0" w:space="0" w:color="auto"/>
                                        <w:bottom w:val="none" w:sz="0" w:space="0" w:color="auto"/>
                                        <w:right w:val="none" w:sz="0" w:space="0" w:color="auto"/>
                                      </w:divBdr>
                                      <w:divsChild>
                                        <w:div w:id="48000550">
                                          <w:marLeft w:val="0"/>
                                          <w:marRight w:val="0"/>
                                          <w:marTop w:val="0"/>
                                          <w:marBottom w:val="0"/>
                                          <w:divBdr>
                                            <w:top w:val="none" w:sz="0" w:space="0" w:color="auto"/>
                                            <w:left w:val="none" w:sz="0" w:space="0" w:color="auto"/>
                                            <w:bottom w:val="none" w:sz="0" w:space="0" w:color="auto"/>
                                            <w:right w:val="none" w:sz="0" w:space="0" w:color="auto"/>
                                          </w:divBdr>
                                          <w:divsChild>
                                            <w:div w:id="19405999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7020821">
                                                  <w:marLeft w:val="0"/>
                                                  <w:marRight w:val="0"/>
                                                  <w:marTop w:val="0"/>
                                                  <w:marBottom w:val="0"/>
                                                  <w:divBdr>
                                                    <w:top w:val="none" w:sz="0" w:space="0" w:color="auto"/>
                                                    <w:left w:val="none" w:sz="0" w:space="0" w:color="auto"/>
                                                    <w:bottom w:val="none" w:sz="0" w:space="0" w:color="auto"/>
                                                    <w:right w:val="none" w:sz="0" w:space="0" w:color="auto"/>
                                                  </w:divBdr>
                                                  <w:divsChild>
                                                    <w:div w:id="198797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332904">
      <w:bodyDiv w:val="1"/>
      <w:marLeft w:val="0"/>
      <w:marRight w:val="0"/>
      <w:marTop w:val="0"/>
      <w:marBottom w:val="0"/>
      <w:divBdr>
        <w:top w:val="none" w:sz="0" w:space="0" w:color="auto"/>
        <w:left w:val="none" w:sz="0" w:space="0" w:color="auto"/>
        <w:bottom w:val="none" w:sz="0" w:space="0" w:color="auto"/>
        <w:right w:val="none" w:sz="0" w:space="0" w:color="auto"/>
      </w:divBdr>
      <w:divsChild>
        <w:div w:id="1362248015">
          <w:marLeft w:val="0"/>
          <w:marRight w:val="0"/>
          <w:marTop w:val="0"/>
          <w:marBottom w:val="0"/>
          <w:divBdr>
            <w:top w:val="none" w:sz="0" w:space="0" w:color="auto"/>
            <w:left w:val="none" w:sz="0" w:space="0" w:color="auto"/>
            <w:bottom w:val="none" w:sz="0" w:space="0" w:color="auto"/>
            <w:right w:val="none" w:sz="0" w:space="0" w:color="auto"/>
          </w:divBdr>
          <w:divsChild>
            <w:div w:id="734157332">
              <w:marLeft w:val="0"/>
              <w:marRight w:val="0"/>
              <w:marTop w:val="0"/>
              <w:marBottom w:val="0"/>
              <w:divBdr>
                <w:top w:val="none" w:sz="0" w:space="0" w:color="auto"/>
                <w:left w:val="none" w:sz="0" w:space="0" w:color="auto"/>
                <w:bottom w:val="none" w:sz="0" w:space="0" w:color="auto"/>
                <w:right w:val="none" w:sz="0" w:space="0" w:color="auto"/>
              </w:divBdr>
              <w:divsChild>
                <w:div w:id="171639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23457">
      <w:bodyDiv w:val="1"/>
      <w:marLeft w:val="0"/>
      <w:marRight w:val="0"/>
      <w:marTop w:val="0"/>
      <w:marBottom w:val="0"/>
      <w:divBdr>
        <w:top w:val="none" w:sz="0" w:space="0" w:color="auto"/>
        <w:left w:val="none" w:sz="0" w:space="0" w:color="auto"/>
        <w:bottom w:val="none" w:sz="0" w:space="0" w:color="auto"/>
        <w:right w:val="none" w:sz="0" w:space="0" w:color="auto"/>
      </w:divBdr>
    </w:div>
    <w:div w:id="292443956">
      <w:bodyDiv w:val="1"/>
      <w:marLeft w:val="0"/>
      <w:marRight w:val="0"/>
      <w:marTop w:val="0"/>
      <w:marBottom w:val="0"/>
      <w:divBdr>
        <w:top w:val="none" w:sz="0" w:space="0" w:color="auto"/>
        <w:left w:val="none" w:sz="0" w:space="0" w:color="auto"/>
        <w:bottom w:val="none" w:sz="0" w:space="0" w:color="auto"/>
        <w:right w:val="none" w:sz="0" w:space="0" w:color="auto"/>
      </w:divBdr>
    </w:div>
    <w:div w:id="335152048">
      <w:bodyDiv w:val="1"/>
      <w:marLeft w:val="0"/>
      <w:marRight w:val="0"/>
      <w:marTop w:val="0"/>
      <w:marBottom w:val="0"/>
      <w:divBdr>
        <w:top w:val="none" w:sz="0" w:space="0" w:color="auto"/>
        <w:left w:val="none" w:sz="0" w:space="0" w:color="auto"/>
        <w:bottom w:val="none" w:sz="0" w:space="0" w:color="auto"/>
        <w:right w:val="none" w:sz="0" w:space="0" w:color="auto"/>
      </w:divBdr>
      <w:divsChild>
        <w:div w:id="1434129139">
          <w:marLeft w:val="0"/>
          <w:marRight w:val="0"/>
          <w:marTop w:val="0"/>
          <w:marBottom w:val="0"/>
          <w:divBdr>
            <w:top w:val="none" w:sz="0" w:space="0" w:color="auto"/>
            <w:left w:val="none" w:sz="0" w:space="0" w:color="auto"/>
            <w:bottom w:val="none" w:sz="0" w:space="0" w:color="auto"/>
            <w:right w:val="none" w:sz="0" w:space="0" w:color="auto"/>
          </w:divBdr>
          <w:divsChild>
            <w:div w:id="1064445760">
              <w:marLeft w:val="0"/>
              <w:marRight w:val="0"/>
              <w:marTop w:val="0"/>
              <w:marBottom w:val="0"/>
              <w:divBdr>
                <w:top w:val="none" w:sz="0" w:space="0" w:color="auto"/>
                <w:left w:val="none" w:sz="0" w:space="0" w:color="auto"/>
                <w:bottom w:val="none" w:sz="0" w:space="0" w:color="auto"/>
                <w:right w:val="none" w:sz="0" w:space="0" w:color="auto"/>
              </w:divBdr>
              <w:divsChild>
                <w:div w:id="106194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7023">
      <w:bodyDiv w:val="1"/>
      <w:marLeft w:val="0"/>
      <w:marRight w:val="0"/>
      <w:marTop w:val="0"/>
      <w:marBottom w:val="0"/>
      <w:divBdr>
        <w:top w:val="none" w:sz="0" w:space="0" w:color="auto"/>
        <w:left w:val="none" w:sz="0" w:space="0" w:color="auto"/>
        <w:bottom w:val="none" w:sz="0" w:space="0" w:color="auto"/>
        <w:right w:val="none" w:sz="0" w:space="0" w:color="auto"/>
      </w:divBdr>
      <w:divsChild>
        <w:div w:id="1932078471">
          <w:marLeft w:val="0"/>
          <w:marRight w:val="0"/>
          <w:marTop w:val="0"/>
          <w:marBottom w:val="0"/>
          <w:divBdr>
            <w:top w:val="none" w:sz="0" w:space="0" w:color="auto"/>
            <w:left w:val="none" w:sz="0" w:space="0" w:color="auto"/>
            <w:bottom w:val="none" w:sz="0" w:space="0" w:color="auto"/>
            <w:right w:val="none" w:sz="0" w:space="0" w:color="auto"/>
          </w:divBdr>
          <w:divsChild>
            <w:div w:id="471755700">
              <w:marLeft w:val="0"/>
              <w:marRight w:val="0"/>
              <w:marTop w:val="0"/>
              <w:marBottom w:val="0"/>
              <w:divBdr>
                <w:top w:val="none" w:sz="0" w:space="0" w:color="auto"/>
                <w:left w:val="none" w:sz="0" w:space="0" w:color="auto"/>
                <w:bottom w:val="none" w:sz="0" w:space="0" w:color="auto"/>
                <w:right w:val="none" w:sz="0" w:space="0" w:color="auto"/>
              </w:divBdr>
              <w:divsChild>
                <w:div w:id="19082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97040">
      <w:bodyDiv w:val="1"/>
      <w:marLeft w:val="0"/>
      <w:marRight w:val="0"/>
      <w:marTop w:val="0"/>
      <w:marBottom w:val="0"/>
      <w:divBdr>
        <w:top w:val="none" w:sz="0" w:space="0" w:color="auto"/>
        <w:left w:val="none" w:sz="0" w:space="0" w:color="auto"/>
        <w:bottom w:val="none" w:sz="0" w:space="0" w:color="auto"/>
        <w:right w:val="none" w:sz="0" w:space="0" w:color="auto"/>
      </w:divBdr>
      <w:divsChild>
        <w:div w:id="1937861867">
          <w:marLeft w:val="0"/>
          <w:marRight w:val="0"/>
          <w:marTop w:val="0"/>
          <w:marBottom w:val="0"/>
          <w:divBdr>
            <w:top w:val="none" w:sz="0" w:space="0" w:color="auto"/>
            <w:left w:val="none" w:sz="0" w:space="0" w:color="auto"/>
            <w:bottom w:val="none" w:sz="0" w:space="0" w:color="auto"/>
            <w:right w:val="none" w:sz="0" w:space="0" w:color="auto"/>
          </w:divBdr>
          <w:divsChild>
            <w:div w:id="2128035721">
              <w:marLeft w:val="0"/>
              <w:marRight w:val="0"/>
              <w:marTop w:val="0"/>
              <w:marBottom w:val="0"/>
              <w:divBdr>
                <w:top w:val="none" w:sz="0" w:space="0" w:color="auto"/>
                <w:left w:val="none" w:sz="0" w:space="0" w:color="auto"/>
                <w:bottom w:val="none" w:sz="0" w:space="0" w:color="auto"/>
                <w:right w:val="none" w:sz="0" w:space="0" w:color="auto"/>
              </w:divBdr>
              <w:divsChild>
                <w:div w:id="21393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60071">
      <w:bodyDiv w:val="1"/>
      <w:marLeft w:val="0"/>
      <w:marRight w:val="0"/>
      <w:marTop w:val="0"/>
      <w:marBottom w:val="0"/>
      <w:divBdr>
        <w:top w:val="none" w:sz="0" w:space="0" w:color="auto"/>
        <w:left w:val="none" w:sz="0" w:space="0" w:color="auto"/>
        <w:bottom w:val="none" w:sz="0" w:space="0" w:color="auto"/>
        <w:right w:val="none" w:sz="0" w:space="0" w:color="auto"/>
      </w:divBdr>
    </w:div>
    <w:div w:id="567418480">
      <w:bodyDiv w:val="1"/>
      <w:marLeft w:val="0"/>
      <w:marRight w:val="0"/>
      <w:marTop w:val="0"/>
      <w:marBottom w:val="0"/>
      <w:divBdr>
        <w:top w:val="none" w:sz="0" w:space="0" w:color="auto"/>
        <w:left w:val="none" w:sz="0" w:space="0" w:color="auto"/>
        <w:bottom w:val="none" w:sz="0" w:space="0" w:color="auto"/>
        <w:right w:val="none" w:sz="0" w:space="0" w:color="auto"/>
      </w:divBdr>
      <w:divsChild>
        <w:div w:id="2141921670">
          <w:marLeft w:val="0"/>
          <w:marRight w:val="0"/>
          <w:marTop w:val="0"/>
          <w:marBottom w:val="0"/>
          <w:divBdr>
            <w:top w:val="none" w:sz="0" w:space="0" w:color="auto"/>
            <w:left w:val="none" w:sz="0" w:space="0" w:color="auto"/>
            <w:bottom w:val="none" w:sz="0" w:space="0" w:color="auto"/>
            <w:right w:val="none" w:sz="0" w:space="0" w:color="auto"/>
          </w:divBdr>
          <w:divsChild>
            <w:div w:id="1815558685">
              <w:marLeft w:val="0"/>
              <w:marRight w:val="0"/>
              <w:marTop w:val="0"/>
              <w:marBottom w:val="0"/>
              <w:divBdr>
                <w:top w:val="none" w:sz="0" w:space="0" w:color="auto"/>
                <w:left w:val="none" w:sz="0" w:space="0" w:color="auto"/>
                <w:bottom w:val="none" w:sz="0" w:space="0" w:color="auto"/>
                <w:right w:val="none" w:sz="0" w:space="0" w:color="auto"/>
              </w:divBdr>
              <w:divsChild>
                <w:div w:id="816384297">
                  <w:marLeft w:val="0"/>
                  <w:marRight w:val="0"/>
                  <w:marTop w:val="0"/>
                  <w:marBottom w:val="0"/>
                  <w:divBdr>
                    <w:top w:val="none" w:sz="0" w:space="0" w:color="auto"/>
                    <w:left w:val="none" w:sz="0" w:space="0" w:color="auto"/>
                    <w:bottom w:val="none" w:sz="0" w:space="0" w:color="auto"/>
                    <w:right w:val="none" w:sz="0" w:space="0" w:color="auto"/>
                  </w:divBdr>
                  <w:divsChild>
                    <w:div w:id="52502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122300">
      <w:bodyDiv w:val="1"/>
      <w:marLeft w:val="0"/>
      <w:marRight w:val="0"/>
      <w:marTop w:val="0"/>
      <w:marBottom w:val="0"/>
      <w:divBdr>
        <w:top w:val="none" w:sz="0" w:space="0" w:color="auto"/>
        <w:left w:val="none" w:sz="0" w:space="0" w:color="auto"/>
        <w:bottom w:val="none" w:sz="0" w:space="0" w:color="auto"/>
        <w:right w:val="none" w:sz="0" w:space="0" w:color="auto"/>
      </w:divBdr>
      <w:divsChild>
        <w:div w:id="1213615437">
          <w:marLeft w:val="0"/>
          <w:marRight w:val="0"/>
          <w:marTop w:val="0"/>
          <w:marBottom w:val="0"/>
          <w:divBdr>
            <w:top w:val="none" w:sz="0" w:space="0" w:color="auto"/>
            <w:left w:val="none" w:sz="0" w:space="0" w:color="auto"/>
            <w:bottom w:val="none" w:sz="0" w:space="0" w:color="auto"/>
            <w:right w:val="none" w:sz="0" w:space="0" w:color="auto"/>
          </w:divBdr>
          <w:divsChild>
            <w:div w:id="1461151590">
              <w:marLeft w:val="0"/>
              <w:marRight w:val="0"/>
              <w:marTop w:val="0"/>
              <w:marBottom w:val="0"/>
              <w:divBdr>
                <w:top w:val="none" w:sz="0" w:space="0" w:color="auto"/>
                <w:left w:val="none" w:sz="0" w:space="0" w:color="auto"/>
                <w:bottom w:val="none" w:sz="0" w:space="0" w:color="auto"/>
                <w:right w:val="none" w:sz="0" w:space="0" w:color="auto"/>
              </w:divBdr>
              <w:divsChild>
                <w:div w:id="108391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953903">
      <w:bodyDiv w:val="1"/>
      <w:marLeft w:val="0"/>
      <w:marRight w:val="0"/>
      <w:marTop w:val="0"/>
      <w:marBottom w:val="0"/>
      <w:divBdr>
        <w:top w:val="none" w:sz="0" w:space="0" w:color="auto"/>
        <w:left w:val="none" w:sz="0" w:space="0" w:color="auto"/>
        <w:bottom w:val="none" w:sz="0" w:space="0" w:color="auto"/>
        <w:right w:val="none" w:sz="0" w:space="0" w:color="auto"/>
      </w:divBdr>
    </w:div>
    <w:div w:id="607352112">
      <w:bodyDiv w:val="1"/>
      <w:marLeft w:val="0"/>
      <w:marRight w:val="0"/>
      <w:marTop w:val="0"/>
      <w:marBottom w:val="0"/>
      <w:divBdr>
        <w:top w:val="none" w:sz="0" w:space="0" w:color="auto"/>
        <w:left w:val="none" w:sz="0" w:space="0" w:color="auto"/>
        <w:bottom w:val="none" w:sz="0" w:space="0" w:color="auto"/>
        <w:right w:val="none" w:sz="0" w:space="0" w:color="auto"/>
      </w:divBdr>
      <w:divsChild>
        <w:div w:id="1349525697">
          <w:marLeft w:val="0"/>
          <w:marRight w:val="0"/>
          <w:marTop w:val="0"/>
          <w:marBottom w:val="0"/>
          <w:divBdr>
            <w:top w:val="none" w:sz="0" w:space="0" w:color="auto"/>
            <w:left w:val="none" w:sz="0" w:space="0" w:color="auto"/>
            <w:bottom w:val="none" w:sz="0" w:space="0" w:color="auto"/>
            <w:right w:val="none" w:sz="0" w:space="0" w:color="auto"/>
          </w:divBdr>
          <w:divsChild>
            <w:div w:id="1632663743">
              <w:marLeft w:val="0"/>
              <w:marRight w:val="0"/>
              <w:marTop w:val="0"/>
              <w:marBottom w:val="0"/>
              <w:divBdr>
                <w:top w:val="none" w:sz="0" w:space="0" w:color="auto"/>
                <w:left w:val="none" w:sz="0" w:space="0" w:color="auto"/>
                <w:bottom w:val="none" w:sz="0" w:space="0" w:color="auto"/>
                <w:right w:val="none" w:sz="0" w:space="0" w:color="auto"/>
              </w:divBdr>
              <w:divsChild>
                <w:div w:id="810178245">
                  <w:marLeft w:val="0"/>
                  <w:marRight w:val="0"/>
                  <w:marTop w:val="0"/>
                  <w:marBottom w:val="0"/>
                  <w:divBdr>
                    <w:top w:val="none" w:sz="0" w:space="0" w:color="auto"/>
                    <w:left w:val="none" w:sz="0" w:space="0" w:color="auto"/>
                    <w:bottom w:val="none" w:sz="0" w:space="0" w:color="auto"/>
                    <w:right w:val="none" w:sz="0" w:space="0" w:color="auto"/>
                  </w:divBdr>
                  <w:divsChild>
                    <w:div w:id="17781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7123965">
      <w:bodyDiv w:val="1"/>
      <w:marLeft w:val="0"/>
      <w:marRight w:val="0"/>
      <w:marTop w:val="0"/>
      <w:marBottom w:val="0"/>
      <w:divBdr>
        <w:top w:val="none" w:sz="0" w:space="0" w:color="auto"/>
        <w:left w:val="none" w:sz="0" w:space="0" w:color="auto"/>
        <w:bottom w:val="none" w:sz="0" w:space="0" w:color="auto"/>
        <w:right w:val="none" w:sz="0" w:space="0" w:color="auto"/>
      </w:divBdr>
    </w:div>
    <w:div w:id="670376824">
      <w:bodyDiv w:val="1"/>
      <w:marLeft w:val="0"/>
      <w:marRight w:val="0"/>
      <w:marTop w:val="0"/>
      <w:marBottom w:val="0"/>
      <w:divBdr>
        <w:top w:val="none" w:sz="0" w:space="0" w:color="auto"/>
        <w:left w:val="none" w:sz="0" w:space="0" w:color="auto"/>
        <w:bottom w:val="none" w:sz="0" w:space="0" w:color="auto"/>
        <w:right w:val="none" w:sz="0" w:space="0" w:color="auto"/>
      </w:divBdr>
    </w:div>
    <w:div w:id="724138700">
      <w:bodyDiv w:val="1"/>
      <w:marLeft w:val="0"/>
      <w:marRight w:val="0"/>
      <w:marTop w:val="0"/>
      <w:marBottom w:val="0"/>
      <w:divBdr>
        <w:top w:val="none" w:sz="0" w:space="0" w:color="auto"/>
        <w:left w:val="none" w:sz="0" w:space="0" w:color="auto"/>
        <w:bottom w:val="none" w:sz="0" w:space="0" w:color="auto"/>
        <w:right w:val="none" w:sz="0" w:space="0" w:color="auto"/>
      </w:divBdr>
    </w:div>
    <w:div w:id="747847341">
      <w:bodyDiv w:val="1"/>
      <w:marLeft w:val="0"/>
      <w:marRight w:val="0"/>
      <w:marTop w:val="0"/>
      <w:marBottom w:val="0"/>
      <w:divBdr>
        <w:top w:val="none" w:sz="0" w:space="0" w:color="auto"/>
        <w:left w:val="none" w:sz="0" w:space="0" w:color="auto"/>
        <w:bottom w:val="none" w:sz="0" w:space="0" w:color="auto"/>
        <w:right w:val="none" w:sz="0" w:space="0" w:color="auto"/>
      </w:divBdr>
      <w:divsChild>
        <w:div w:id="2127265372">
          <w:marLeft w:val="0"/>
          <w:marRight w:val="0"/>
          <w:marTop w:val="0"/>
          <w:marBottom w:val="0"/>
          <w:divBdr>
            <w:top w:val="none" w:sz="0" w:space="0" w:color="auto"/>
            <w:left w:val="none" w:sz="0" w:space="0" w:color="auto"/>
            <w:bottom w:val="none" w:sz="0" w:space="0" w:color="auto"/>
            <w:right w:val="none" w:sz="0" w:space="0" w:color="auto"/>
          </w:divBdr>
          <w:divsChild>
            <w:div w:id="92482740">
              <w:marLeft w:val="0"/>
              <w:marRight w:val="0"/>
              <w:marTop w:val="0"/>
              <w:marBottom w:val="0"/>
              <w:divBdr>
                <w:top w:val="none" w:sz="0" w:space="0" w:color="auto"/>
                <w:left w:val="none" w:sz="0" w:space="0" w:color="auto"/>
                <w:bottom w:val="none" w:sz="0" w:space="0" w:color="auto"/>
                <w:right w:val="none" w:sz="0" w:space="0" w:color="auto"/>
              </w:divBdr>
              <w:divsChild>
                <w:div w:id="921140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739163">
      <w:bodyDiv w:val="1"/>
      <w:marLeft w:val="0"/>
      <w:marRight w:val="0"/>
      <w:marTop w:val="0"/>
      <w:marBottom w:val="0"/>
      <w:divBdr>
        <w:top w:val="none" w:sz="0" w:space="0" w:color="auto"/>
        <w:left w:val="none" w:sz="0" w:space="0" w:color="auto"/>
        <w:bottom w:val="none" w:sz="0" w:space="0" w:color="auto"/>
        <w:right w:val="none" w:sz="0" w:space="0" w:color="auto"/>
      </w:divBdr>
    </w:div>
    <w:div w:id="761994060">
      <w:bodyDiv w:val="1"/>
      <w:marLeft w:val="0"/>
      <w:marRight w:val="0"/>
      <w:marTop w:val="0"/>
      <w:marBottom w:val="0"/>
      <w:divBdr>
        <w:top w:val="none" w:sz="0" w:space="0" w:color="auto"/>
        <w:left w:val="none" w:sz="0" w:space="0" w:color="auto"/>
        <w:bottom w:val="none" w:sz="0" w:space="0" w:color="auto"/>
        <w:right w:val="none" w:sz="0" w:space="0" w:color="auto"/>
      </w:divBdr>
      <w:divsChild>
        <w:div w:id="1274366025">
          <w:marLeft w:val="0"/>
          <w:marRight w:val="0"/>
          <w:marTop w:val="0"/>
          <w:marBottom w:val="0"/>
          <w:divBdr>
            <w:top w:val="none" w:sz="0" w:space="0" w:color="auto"/>
            <w:left w:val="none" w:sz="0" w:space="0" w:color="auto"/>
            <w:bottom w:val="none" w:sz="0" w:space="0" w:color="auto"/>
            <w:right w:val="none" w:sz="0" w:space="0" w:color="auto"/>
          </w:divBdr>
          <w:divsChild>
            <w:div w:id="1185047931">
              <w:marLeft w:val="0"/>
              <w:marRight w:val="0"/>
              <w:marTop w:val="0"/>
              <w:marBottom w:val="0"/>
              <w:divBdr>
                <w:top w:val="none" w:sz="0" w:space="0" w:color="auto"/>
                <w:left w:val="none" w:sz="0" w:space="0" w:color="auto"/>
                <w:bottom w:val="none" w:sz="0" w:space="0" w:color="auto"/>
                <w:right w:val="none" w:sz="0" w:space="0" w:color="auto"/>
              </w:divBdr>
              <w:divsChild>
                <w:div w:id="760373844">
                  <w:marLeft w:val="0"/>
                  <w:marRight w:val="0"/>
                  <w:marTop w:val="0"/>
                  <w:marBottom w:val="0"/>
                  <w:divBdr>
                    <w:top w:val="none" w:sz="0" w:space="0" w:color="auto"/>
                    <w:left w:val="none" w:sz="0" w:space="0" w:color="auto"/>
                    <w:bottom w:val="none" w:sz="0" w:space="0" w:color="auto"/>
                    <w:right w:val="none" w:sz="0" w:space="0" w:color="auto"/>
                  </w:divBdr>
                  <w:divsChild>
                    <w:div w:id="99549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425734">
      <w:bodyDiv w:val="1"/>
      <w:marLeft w:val="0"/>
      <w:marRight w:val="0"/>
      <w:marTop w:val="0"/>
      <w:marBottom w:val="0"/>
      <w:divBdr>
        <w:top w:val="none" w:sz="0" w:space="0" w:color="auto"/>
        <w:left w:val="none" w:sz="0" w:space="0" w:color="auto"/>
        <w:bottom w:val="none" w:sz="0" w:space="0" w:color="auto"/>
        <w:right w:val="none" w:sz="0" w:space="0" w:color="auto"/>
      </w:divBdr>
    </w:div>
    <w:div w:id="1005480557">
      <w:bodyDiv w:val="1"/>
      <w:marLeft w:val="0"/>
      <w:marRight w:val="0"/>
      <w:marTop w:val="0"/>
      <w:marBottom w:val="0"/>
      <w:divBdr>
        <w:top w:val="none" w:sz="0" w:space="0" w:color="auto"/>
        <w:left w:val="none" w:sz="0" w:space="0" w:color="auto"/>
        <w:bottom w:val="none" w:sz="0" w:space="0" w:color="auto"/>
        <w:right w:val="none" w:sz="0" w:space="0" w:color="auto"/>
      </w:divBdr>
      <w:divsChild>
        <w:div w:id="1453674630">
          <w:marLeft w:val="0"/>
          <w:marRight w:val="0"/>
          <w:marTop w:val="0"/>
          <w:marBottom w:val="0"/>
          <w:divBdr>
            <w:top w:val="none" w:sz="0" w:space="0" w:color="auto"/>
            <w:left w:val="none" w:sz="0" w:space="0" w:color="auto"/>
            <w:bottom w:val="none" w:sz="0" w:space="0" w:color="auto"/>
            <w:right w:val="none" w:sz="0" w:space="0" w:color="auto"/>
          </w:divBdr>
          <w:divsChild>
            <w:div w:id="182519263">
              <w:marLeft w:val="0"/>
              <w:marRight w:val="0"/>
              <w:marTop w:val="0"/>
              <w:marBottom w:val="0"/>
              <w:divBdr>
                <w:top w:val="none" w:sz="0" w:space="0" w:color="auto"/>
                <w:left w:val="none" w:sz="0" w:space="0" w:color="auto"/>
                <w:bottom w:val="none" w:sz="0" w:space="0" w:color="auto"/>
                <w:right w:val="none" w:sz="0" w:space="0" w:color="auto"/>
              </w:divBdr>
              <w:divsChild>
                <w:div w:id="56237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69848">
      <w:bodyDiv w:val="1"/>
      <w:marLeft w:val="0"/>
      <w:marRight w:val="0"/>
      <w:marTop w:val="0"/>
      <w:marBottom w:val="0"/>
      <w:divBdr>
        <w:top w:val="none" w:sz="0" w:space="0" w:color="auto"/>
        <w:left w:val="none" w:sz="0" w:space="0" w:color="auto"/>
        <w:bottom w:val="none" w:sz="0" w:space="0" w:color="auto"/>
        <w:right w:val="none" w:sz="0" w:space="0" w:color="auto"/>
      </w:divBdr>
    </w:div>
    <w:div w:id="1027220551">
      <w:bodyDiv w:val="1"/>
      <w:marLeft w:val="0"/>
      <w:marRight w:val="0"/>
      <w:marTop w:val="0"/>
      <w:marBottom w:val="0"/>
      <w:divBdr>
        <w:top w:val="none" w:sz="0" w:space="0" w:color="auto"/>
        <w:left w:val="none" w:sz="0" w:space="0" w:color="auto"/>
        <w:bottom w:val="none" w:sz="0" w:space="0" w:color="auto"/>
        <w:right w:val="none" w:sz="0" w:space="0" w:color="auto"/>
      </w:divBdr>
    </w:div>
    <w:div w:id="1109473313">
      <w:bodyDiv w:val="1"/>
      <w:marLeft w:val="0"/>
      <w:marRight w:val="0"/>
      <w:marTop w:val="0"/>
      <w:marBottom w:val="0"/>
      <w:divBdr>
        <w:top w:val="none" w:sz="0" w:space="0" w:color="auto"/>
        <w:left w:val="none" w:sz="0" w:space="0" w:color="auto"/>
        <w:bottom w:val="none" w:sz="0" w:space="0" w:color="auto"/>
        <w:right w:val="none" w:sz="0" w:space="0" w:color="auto"/>
      </w:divBdr>
      <w:divsChild>
        <w:div w:id="1709455299">
          <w:marLeft w:val="0"/>
          <w:marRight w:val="0"/>
          <w:marTop w:val="0"/>
          <w:marBottom w:val="0"/>
          <w:divBdr>
            <w:top w:val="none" w:sz="0" w:space="0" w:color="auto"/>
            <w:left w:val="none" w:sz="0" w:space="0" w:color="auto"/>
            <w:bottom w:val="none" w:sz="0" w:space="0" w:color="auto"/>
            <w:right w:val="none" w:sz="0" w:space="0" w:color="auto"/>
          </w:divBdr>
          <w:divsChild>
            <w:div w:id="418260574">
              <w:marLeft w:val="0"/>
              <w:marRight w:val="0"/>
              <w:marTop w:val="0"/>
              <w:marBottom w:val="0"/>
              <w:divBdr>
                <w:top w:val="none" w:sz="0" w:space="0" w:color="auto"/>
                <w:left w:val="none" w:sz="0" w:space="0" w:color="auto"/>
                <w:bottom w:val="none" w:sz="0" w:space="0" w:color="auto"/>
                <w:right w:val="none" w:sz="0" w:space="0" w:color="auto"/>
              </w:divBdr>
              <w:divsChild>
                <w:div w:id="174753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556797">
      <w:bodyDiv w:val="1"/>
      <w:marLeft w:val="0"/>
      <w:marRight w:val="0"/>
      <w:marTop w:val="0"/>
      <w:marBottom w:val="0"/>
      <w:divBdr>
        <w:top w:val="none" w:sz="0" w:space="0" w:color="auto"/>
        <w:left w:val="none" w:sz="0" w:space="0" w:color="auto"/>
        <w:bottom w:val="none" w:sz="0" w:space="0" w:color="auto"/>
        <w:right w:val="none" w:sz="0" w:space="0" w:color="auto"/>
      </w:divBdr>
      <w:divsChild>
        <w:div w:id="1807435065">
          <w:marLeft w:val="0"/>
          <w:marRight w:val="0"/>
          <w:marTop w:val="0"/>
          <w:marBottom w:val="0"/>
          <w:divBdr>
            <w:top w:val="none" w:sz="0" w:space="0" w:color="auto"/>
            <w:left w:val="none" w:sz="0" w:space="0" w:color="auto"/>
            <w:bottom w:val="none" w:sz="0" w:space="0" w:color="auto"/>
            <w:right w:val="none" w:sz="0" w:space="0" w:color="auto"/>
          </w:divBdr>
          <w:divsChild>
            <w:div w:id="962733508">
              <w:marLeft w:val="0"/>
              <w:marRight w:val="0"/>
              <w:marTop w:val="0"/>
              <w:marBottom w:val="0"/>
              <w:divBdr>
                <w:top w:val="none" w:sz="0" w:space="0" w:color="auto"/>
                <w:left w:val="none" w:sz="0" w:space="0" w:color="auto"/>
                <w:bottom w:val="none" w:sz="0" w:space="0" w:color="auto"/>
                <w:right w:val="none" w:sz="0" w:space="0" w:color="auto"/>
              </w:divBdr>
              <w:divsChild>
                <w:div w:id="33491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138380">
      <w:bodyDiv w:val="1"/>
      <w:marLeft w:val="0"/>
      <w:marRight w:val="0"/>
      <w:marTop w:val="0"/>
      <w:marBottom w:val="0"/>
      <w:divBdr>
        <w:top w:val="none" w:sz="0" w:space="0" w:color="auto"/>
        <w:left w:val="none" w:sz="0" w:space="0" w:color="auto"/>
        <w:bottom w:val="none" w:sz="0" w:space="0" w:color="auto"/>
        <w:right w:val="none" w:sz="0" w:space="0" w:color="auto"/>
      </w:divBdr>
    </w:div>
    <w:div w:id="1256936789">
      <w:bodyDiv w:val="1"/>
      <w:marLeft w:val="0"/>
      <w:marRight w:val="0"/>
      <w:marTop w:val="0"/>
      <w:marBottom w:val="0"/>
      <w:divBdr>
        <w:top w:val="none" w:sz="0" w:space="0" w:color="auto"/>
        <w:left w:val="none" w:sz="0" w:space="0" w:color="auto"/>
        <w:bottom w:val="none" w:sz="0" w:space="0" w:color="auto"/>
        <w:right w:val="none" w:sz="0" w:space="0" w:color="auto"/>
      </w:divBdr>
    </w:div>
    <w:div w:id="1294562152">
      <w:bodyDiv w:val="1"/>
      <w:marLeft w:val="0"/>
      <w:marRight w:val="0"/>
      <w:marTop w:val="0"/>
      <w:marBottom w:val="0"/>
      <w:divBdr>
        <w:top w:val="none" w:sz="0" w:space="0" w:color="auto"/>
        <w:left w:val="none" w:sz="0" w:space="0" w:color="auto"/>
        <w:bottom w:val="none" w:sz="0" w:space="0" w:color="auto"/>
        <w:right w:val="none" w:sz="0" w:space="0" w:color="auto"/>
      </w:divBdr>
      <w:divsChild>
        <w:div w:id="1782147725">
          <w:marLeft w:val="0"/>
          <w:marRight w:val="0"/>
          <w:marTop w:val="0"/>
          <w:marBottom w:val="0"/>
          <w:divBdr>
            <w:top w:val="none" w:sz="0" w:space="0" w:color="auto"/>
            <w:left w:val="none" w:sz="0" w:space="0" w:color="auto"/>
            <w:bottom w:val="none" w:sz="0" w:space="0" w:color="auto"/>
            <w:right w:val="none" w:sz="0" w:space="0" w:color="auto"/>
          </w:divBdr>
          <w:divsChild>
            <w:div w:id="1187908134">
              <w:marLeft w:val="0"/>
              <w:marRight w:val="0"/>
              <w:marTop w:val="0"/>
              <w:marBottom w:val="0"/>
              <w:divBdr>
                <w:top w:val="none" w:sz="0" w:space="0" w:color="auto"/>
                <w:left w:val="none" w:sz="0" w:space="0" w:color="auto"/>
                <w:bottom w:val="none" w:sz="0" w:space="0" w:color="auto"/>
                <w:right w:val="none" w:sz="0" w:space="0" w:color="auto"/>
              </w:divBdr>
              <w:divsChild>
                <w:div w:id="130372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70077">
      <w:bodyDiv w:val="1"/>
      <w:marLeft w:val="0"/>
      <w:marRight w:val="0"/>
      <w:marTop w:val="0"/>
      <w:marBottom w:val="0"/>
      <w:divBdr>
        <w:top w:val="none" w:sz="0" w:space="0" w:color="auto"/>
        <w:left w:val="none" w:sz="0" w:space="0" w:color="auto"/>
        <w:bottom w:val="none" w:sz="0" w:space="0" w:color="auto"/>
        <w:right w:val="none" w:sz="0" w:space="0" w:color="auto"/>
      </w:divBdr>
      <w:divsChild>
        <w:div w:id="1338657432">
          <w:marLeft w:val="0"/>
          <w:marRight w:val="0"/>
          <w:marTop w:val="0"/>
          <w:marBottom w:val="0"/>
          <w:divBdr>
            <w:top w:val="none" w:sz="0" w:space="0" w:color="auto"/>
            <w:left w:val="none" w:sz="0" w:space="0" w:color="auto"/>
            <w:bottom w:val="none" w:sz="0" w:space="0" w:color="auto"/>
            <w:right w:val="none" w:sz="0" w:space="0" w:color="auto"/>
          </w:divBdr>
          <w:divsChild>
            <w:div w:id="1720661468">
              <w:marLeft w:val="0"/>
              <w:marRight w:val="0"/>
              <w:marTop w:val="0"/>
              <w:marBottom w:val="0"/>
              <w:divBdr>
                <w:top w:val="none" w:sz="0" w:space="0" w:color="auto"/>
                <w:left w:val="none" w:sz="0" w:space="0" w:color="auto"/>
                <w:bottom w:val="none" w:sz="0" w:space="0" w:color="auto"/>
                <w:right w:val="none" w:sz="0" w:space="0" w:color="auto"/>
              </w:divBdr>
              <w:divsChild>
                <w:div w:id="7905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538657">
      <w:bodyDiv w:val="1"/>
      <w:marLeft w:val="0"/>
      <w:marRight w:val="0"/>
      <w:marTop w:val="0"/>
      <w:marBottom w:val="0"/>
      <w:divBdr>
        <w:top w:val="none" w:sz="0" w:space="0" w:color="auto"/>
        <w:left w:val="none" w:sz="0" w:space="0" w:color="auto"/>
        <w:bottom w:val="none" w:sz="0" w:space="0" w:color="auto"/>
        <w:right w:val="none" w:sz="0" w:space="0" w:color="auto"/>
      </w:divBdr>
    </w:div>
    <w:div w:id="1516265025">
      <w:bodyDiv w:val="1"/>
      <w:marLeft w:val="0"/>
      <w:marRight w:val="0"/>
      <w:marTop w:val="0"/>
      <w:marBottom w:val="0"/>
      <w:divBdr>
        <w:top w:val="none" w:sz="0" w:space="0" w:color="auto"/>
        <w:left w:val="none" w:sz="0" w:space="0" w:color="auto"/>
        <w:bottom w:val="none" w:sz="0" w:space="0" w:color="auto"/>
        <w:right w:val="none" w:sz="0" w:space="0" w:color="auto"/>
      </w:divBdr>
    </w:div>
    <w:div w:id="1546256812">
      <w:bodyDiv w:val="1"/>
      <w:marLeft w:val="0"/>
      <w:marRight w:val="0"/>
      <w:marTop w:val="0"/>
      <w:marBottom w:val="0"/>
      <w:divBdr>
        <w:top w:val="none" w:sz="0" w:space="0" w:color="auto"/>
        <w:left w:val="none" w:sz="0" w:space="0" w:color="auto"/>
        <w:bottom w:val="none" w:sz="0" w:space="0" w:color="auto"/>
        <w:right w:val="none" w:sz="0" w:space="0" w:color="auto"/>
      </w:divBdr>
      <w:divsChild>
        <w:div w:id="410547484">
          <w:marLeft w:val="0"/>
          <w:marRight w:val="0"/>
          <w:marTop w:val="0"/>
          <w:marBottom w:val="0"/>
          <w:divBdr>
            <w:top w:val="none" w:sz="0" w:space="0" w:color="auto"/>
            <w:left w:val="none" w:sz="0" w:space="0" w:color="auto"/>
            <w:bottom w:val="none" w:sz="0" w:space="0" w:color="auto"/>
            <w:right w:val="none" w:sz="0" w:space="0" w:color="auto"/>
          </w:divBdr>
          <w:divsChild>
            <w:div w:id="823005386">
              <w:marLeft w:val="0"/>
              <w:marRight w:val="0"/>
              <w:marTop w:val="0"/>
              <w:marBottom w:val="0"/>
              <w:divBdr>
                <w:top w:val="none" w:sz="0" w:space="0" w:color="auto"/>
                <w:left w:val="none" w:sz="0" w:space="0" w:color="auto"/>
                <w:bottom w:val="none" w:sz="0" w:space="0" w:color="auto"/>
                <w:right w:val="none" w:sz="0" w:space="0" w:color="auto"/>
              </w:divBdr>
              <w:divsChild>
                <w:div w:id="93278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035174">
      <w:bodyDiv w:val="1"/>
      <w:marLeft w:val="0"/>
      <w:marRight w:val="0"/>
      <w:marTop w:val="0"/>
      <w:marBottom w:val="0"/>
      <w:divBdr>
        <w:top w:val="none" w:sz="0" w:space="0" w:color="auto"/>
        <w:left w:val="none" w:sz="0" w:space="0" w:color="auto"/>
        <w:bottom w:val="none" w:sz="0" w:space="0" w:color="auto"/>
        <w:right w:val="none" w:sz="0" w:space="0" w:color="auto"/>
      </w:divBdr>
    </w:div>
    <w:div w:id="1692023999">
      <w:bodyDiv w:val="1"/>
      <w:marLeft w:val="0"/>
      <w:marRight w:val="0"/>
      <w:marTop w:val="0"/>
      <w:marBottom w:val="0"/>
      <w:divBdr>
        <w:top w:val="none" w:sz="0" w:space="0" w:color="auto"/>
        <w:left w:val="none" w:sz="0" w:space="0" w:color="auto"/>
        <w:bottom w:val="none" w:sz="0" w:space="0" w:color="auto"/>
        <w:right w:val="none" w:sz="0" w:space="0" w:color="auto"/>
      </w:divBdr>
      <w:divsChild>
        <w:div w:id="1584801941">
          <w:marLeft w:val="0"/>
          <w:marRight w:val="0"/>
          <w:marTop w:val="0"/>
          <w:marBottom w:val="0"/>
          <w:divBdr>
            <w:top w:val="none" w:sz="0" w:space="0" w:color="auto"/>
            <w:left w:val="none" w:sz="0" w:space="0" w:color="auto"/>
            <w:bottom w:val="none" w:sz="0" w:space="0" w:color="auto"/>
            <w:right w:val="none" w:sz="0" w:space="0" w:color="auto"/>
          </w:divBdr>
          <w:divsChild>
            <w:div w:id="768307090">
              <w:marLeft w:val="0"/>
              <w:marRight w:val="0"/>
              <w:marTop w:val="0"/>
              <w:marBottom w:val="0"/>
              <w:divBdr>
                <w:top w:val="none" w:sz="0" w:space="0" w:color="auto"/>
                <w:left w:val="none" w:sz="0" w:space="0" w:color="auto"/>
                <w:bottom w:val="none" w:sz="0" w:space="0" w:color="auto"/>
                <w:right w:val="none" w:sz="0" w:space="0" w:color="auto"/>
              </w:divBdr>
              <w:divsChild>
                <w:div w:id="181097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89376">
      <w:bodyDiv w:val="1"/>
      <w:marLeft w:val="0"/>
      <w:marRight w:val="0"/>
      <w:marTop w:val="0"/>
      <w:marBottom w:val="0"/>
      <w:divBdr>
        <w:top w:val="none" w:sz="0" w:space="0" w:color="auto"/>
        <w:left w:val="none" w:sz="0" w:space="0" w:color="auto"/>
        <w:bottom w:val="none" w:sz="0" w:space="0" w:color="auto"/>
        <w:right w:val="none" w:sz="0" w:space="0" w:color="auto"/>
      </w:divBdr>
      <w:divsChild>
        <w:div w:id="2122873984">
          <w:marLeft w:val="0"/>
          <w:marRight w:val="0"/>
          <w:marTop w:val="0"/>
          <w:marBottom w:val="0"/>
          <w:divBdr>
            <w:top w:val="none" w:sz="0" w:space="0" w:color="auto"/>
            <w:left w:val="none" w:sz="0" w:space="0" w:color="auto"/>
            <w:bottom w:val="none" w:sz="0" w:space="0" w:color="auto"/>
            <w:right w:val="none" w:sz="0" w:space="0" w:color="auto"/>
          </w:divBdr>
          <w:divsChild>
            <w:div w:id="1141656428">
              <w:marLeft w:val="0"/>
              <w:marRight w:val="0"/>
              <w:marTop w:val="0"/>
              <w:marBottom w:val="0"/>
              <w:divBdr>
                <w:top w:val="none" w:sz="0" w:space="0" w:color="auto"/>
                <w:left w:val="none" w:sz="0" w:space="0" w:color="auto"/>
                <w:bottom w:val="none" w:sz="0" w:space="0" w:color="auto"/>
                <w:right w:val="none" w:sz="0" w:space="0" w:color="auto"/>
              </w:divBdr>
              <w:divsChild>
                <w:div w:id="200555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53090">
      <w:bodyDiv w:val="1"/>
      <w:marLeft w:val="0"/>
      <w:marRight w:val="0"/>
      <w:marTop w:val="0"/>
      <w:marBottom w:val="0"/>
      <w:divBdr>
        <w:top w:val="none" w:sz="0" w:space="0" w:color="auto"/>
        <w:left w:val="none" w:sz="0" w:space="0" w:color="auto"/>
        <w:bottom w:val="none" w:sz="0" w:space="0" w:color="auto"/>
        <w:right w:val="none" w:sz="0" w:space="0" w:color="auto"/>
      </w:divBdr>
      <w:divsChild>
        <w:div w:id="1778791911">
          <w:marLeft w:val="0"/>
          <w:marRight w:val="0"/>
          <w:marTop w:val="0"/>
          <w:marBottom w:val="0"/>
          <w:divBdr>
            <w:top w:val="none" w:sz="0" w:space="0" w:color="auto"/>
            <w:left w:val="none" w:sz="0" w:space="0" w:color="auto"/>
            <w:bottom w:val="none" w:sz="0" w:space="0" w:color="auto"/>
            <w:right w:val="none" w:sz="0" w:space="0" w:color="auto"/>
          </w:divBdr>
          <w:divsChild>
            <w:div w:id="1426803830">
              <w:marLeft w:val="0"/>
              <w:marRight w:val="0"/>
              <w:marTop w:val="0"/>
              <w:marBottom w:val="0"/>
              <w:divBdr>
                <w:top w:val="none" w:sz="0" w:space="0" w:color="auto"/>
                <w:left w:val="none" w:sz="0" w:space="0" w:color="auto"/>
                <w:bottom w:val="none" w:sz="0" w:space="0" w:color="auto"/>
                <w:right w:val="none" w:sz="0" w:space="0" w:color="auto"/>
              </w:divBdr>
              <w:divsChild>
                <w:div w:id="52332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05146">
      <w:bodyDiv w:val="1"/>
      <w:marLeft w:val="0"/>
      <w:marRight w:val="0"/>
      <w:marTop w:val="0"/>
      <w:marBottom w:val="0"/>
      <w:divBdr>
        <w:top w:val="none" w:sz="0" w:space="0" w:color="auto"/>
        <w:left w:val="none" w:sz="0" w:space="0" w:color="auto"/>
        <w:bottom w:val="none" w:sz="0" w:space="0" w:color="auto"/>
        <w:right w:val="none" w:sz="0" w:space="0" w:color="auto"/>
      </w:divBdr>
    </w:div>
    <w:div w:id="1865827593">
      <w:bodyDiv w:val="1"/>
      <w:marLeft w:val="0"/>
      <w:marRight w:val="0"/>
      <w:marTop w:val="0"/>
      <w:marBottom w:val="0"/>
      <w:divBdr>
        <w:top w:val="none" w:sz="0" w:space="0" w:color="auto"/>
        <w:left w:val="none" w:sz="0" w:space="0" w:color="auto"/>
        <w:bottom w:val="none" w:sz="0" w:space="0" w:color="auto"/>
        <w:right w:val="none" w:sz="0" w:space="0" w:color="auto"/>
      </w:divBdr>
      <w:divsChild>
        <w:div w:id="1477531867">
          <w:marLeft w:val="0"/>
          <w:marRight w:val="0"/>
          <w:marTop w:val="0"/>
          <w:marBottom w:val="0"/>
          <w:divBdr>
            <w:top w:val="none" w:sz="0" w:space="0" w:color="auto"/>
            <w:left w:val="none" w:sz="0" w:space="0" w:color="auto"/>
            <w:bottom w:val="none" w:sz="0" w:space="0" w:color="auto"/>
            <w:right w:val="none" w:sz="0" w:space="0" w:color="auto"/>
          </w:divBdr>
          <w:divsChild>
            <w:div w:id="874463899">
              <w:marLeft w:val="0"/>
              <w:marRight w:val="0"/>
              <w:marTop w:val="0"/>
              <w:marBottom w:val="0"/>
              <w:divBdr>
                <w:top w:val="none" w:sz="0" w:space="0" w:color="auto"/>
                <w:left w:val="none" w:sz="0" w:space="0" w:color="auto"/>
                <w:bottom w:val="none" w:sz="0" w:space="0" w:color="auto"/>
                <w:right w:val="none" w:sz="0" w:space="0" w:color="auto"/>
              </w:divBdr>
              <w:divsChild>
                <w:div w:id="200169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457033">
      <w:bodyDiv w:val="1"/>
      <w:marLeft w:val="0"/>
      <w:marRight w:val="0"/>
      <w:marTop w:val="0"/>
      <w:marBottom w:val="0"/>
      <w:divBdr>
        <w:top w:val="none" w:sz="0" w:space="0" w:color="auto"/>
        <w:left w:val="none" w:sz="0" w:space="0" w:color="auto"/>
        <w:bottom w:val="none" w:sz="0" w:space="0" w:color="auto"/>
        <w:right w:val="none" w:sz="0" w:space="0" w:color="auto"/>
      </w:divBdr>
    </w:div>
    <w:div w:id="2032800951">
      <w:bodyDiv w:val="1"/>
      <w:marLeft w:val="0"/>
      <w:marRight w:val="0"/>
      <w:marTop w:val="0"/>
      <w:marBottom w:val="0"/>
      <w:divBdr>
        <w:top w:val="none" w:sz="0" w:space="0" w:color="auto"/>
        <w:left w:val="none" w:sz="0" w:space="0" w:color="auto"/>
        <w:bottom w:val="none" w:sz="0" w:space="0" w:color="auto"/>
        <w:right w:val="none" w:sz="0" w:space="0" w:color="auto"/>
      </w:divBdr>
      <w:divsChild>
        <w:div w:id="411313084">
          <w:marLeft w:val="0"/>
          <w:marRight w:val="0"/>
          <w:marTop w:val="0"/>
          <w:marBottom w:val="0"/>
          <w:divBdr>
            <w:top w:val="none" w:sz="0" w:space="0" w:color="auto"/>
            <w:left w:val="none" w:sz="0" w:space="0" w:color="auto"/>
            <w:bottom w:val="none" w:sz="0" w:space="0" w:color="auto"/>
            <w:right w:val="none" w:sz="0" w:space="0" w:color="auto"/>
          </w:divBdr>
          <w:divsChild>
            <w:div w:id="1574897972">
              <w:marLeft w:val="0"/>
              <w:marRight w:val="0"/>
              <w:marTop w:val="0"/>
              <w:marBottom w:val="0"/>
              <w:divBdr>
                <w:top w:val="none" w:sz="0" w:space="0" w:color="auto"/>
                <w:left w:val="none" w:sz="0" w:space="0" w:color="auto"/>
                <w:bottom w:val="none" w:sz="0" w:space="0" w:color="auto"/>
                <w:right w:val="none" w:sz="0" w:space="0" w:color="auto"/>
              </w:divBdr>
              <w:divsChild>
                <w:div w:id="147347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390074">
      <w:bodyDiv w:val="1"/>
      <w:marLeft w:val="0"/>
      <w:marRight w:val="0"/>
      <w:marTop w:val="0"/>
      <w:marBottom w:val="0"/>
      <w:divBdr>
        <w:top w:val="none" w:sz="0" w:space="0" w:color="auto"/>
        <w:left w:val="none" w:sz="0" w:space="0" w:color="auto"/>
        <w:bottom w:val="none" w:sz="0" w:space="0" w:color="auto"/>
        <w:right w:val="none" w:sz="0" w:space="0" w:color="auto"/>
      </w:divBdr>
      <w:divsChild>
        <w:div w:id="1821579132">
          <w:marLeft w:val="0"/>
          <w:marRight w:val="0"/>
          <w:marTop w:val="0"/>
          <w:marBottom w:val="0"/>
          <w:divBdr>
            <w:top w:val="none" w:sz="0" w:space="0" w:color="auto"/>
            <w:left w:val="none" w:sz="0" w:space="0" w:color="auto"/>
            <w:bottom w:val="none" w:sz="0" w:space="0" w:color="auto"/>
            <w:right w:val="none" w:sz="0" w:space="0" w:color="auto"/>
          </w:divBdr>
          <w:divsChild>
            <w:div w:id="2099862360">
              <w:marLeft w:val="0"/>
              <w:marRight w:val="0"/>
              <w:marTop w:val="0"/>
              <w:marBottom w:val="0"/>
              <w:divBdr>
                <w:top w:val="none" w:sz="0" w:space="0" w:color="auto"/>
                <w:left w:val="none" w:sz="0" w:space="0" w:color="auto"/>
                <w:bottom w:val="none" w:sz="0" w:space="0" w:color="auto"/>
                <w:right w:val="none" w:sz="0" w:space="0" w:color="auto"/>
              </w:divBdr>
              <w:divsChild>
                <w:div w:id="16216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hyperlink" Target="http://www.hek.ch" TargetMode="External"/><Relationship Id="rId12" Type="http://schemas.openxmlformats.org/officeDocument/2006/relationships/hyperlink" Target="mailto:elena.kuznik@hek.ch"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bine/Library/Application%20Support/Microsoft/Office/Benutzervorlagen/Meine%20Vorlagen/01_Pressemitteilung_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63093E-6E54-B54D-B7BA-5ACC1A8B3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01_Pressemitteilung_2021.dotx</Template>
  <TotalTime>0</TotalTime>
  <Pages>8</Pages>
  <Words>2631</Words>
  <Characters>16580</Characters>
  <Application>Microsoft Macintosh Word</Application>
  <DocSecurity>0</DocSecurity>
  <Lines>138</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Hek</dc:creator>
  <cp:keywords/>
  <dc:description/>
  <cp:lastModifiedBy>Microsoft Office-Anwender</cp:lastModifiedBy>
  <cp:revision>5</cp:revision>
  <cp:lastPrinted>2022-01-10T14:55:00Z</cp:lastPrinted>
  <dcterms:created xsi:type="dcterms:W3CDTF">2022-01-13T08:38:00Z</dcterms:created>
  <dcterms:modified xsi:type="dcterms:W3CDTF">2022-01-13T13:34:00Z</dcterms:modified>
</cp:coreProperties>
</file>