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52A3DD" w14:textId="35F8A479" w:rsidR="00537B1A" w:rsidRPr="00A40995" w:rsidRDefault="00A40995" w:rsidP="001C0D27">
      <w:pPr>
        <w:pStyle w:val="Thema"/>
        <w:rPr>
          <w:rFonts w:ascii="Univers Next Pro" w:hAnsi="Univers Next Pro"/>
          <w:lang w:val="de-CH"/>
        </w:rPr>
      </w:pPr>
      <w:r w:rsidRPr="00A40995">
        <w:rPr>
          <w:rFonts w:ascii="Univers Next Pro" w:hAnsi="Univers Next Pro"/>
          <w:lang w:val="de-CH"/>
        </w:rPr>
        <w:t xml:space="preserve">Bildlegende / Foto </w:t>
      </w:r>
      <w:proofErr w:type="spellStart"/>
      <w:proofErr w:type="gramStart"/>
      <w:r w:rsidRPr="00A40995">
        <w:rPr>
          <w:rFonts w:ascii="Univers Next Pro" w:hAnsi="Univers Next Pro"/>
          <w:lang w:val="de-CH"/>
        </w:rPr>
        <w:t>Credits</w:t>
      </w:r>
      <w:proofErr w:type="spellEnd"/>
      <w:r w:rsidR="00BE19A2">
        <w:rPr>
          <w:rFonts w:ascii="Univers Next Pro" w:hAnsi="Univers Next Pro"/>
          <w:lang w:val="de-CH"/>
        </w:rPr>
        <w:t xml:space="preserve">, </w:t>
      </w:r>
      <w:r w:rsidRPr="00A40995">
        <w:rPr>
          <w:rFonts w:ascii="Univers Next Pro" w:hAnsi="Univers Next Pro"/>
          <w:lang w:val="de-CH"/>
        </w:rPr>
        <w:t xml:space="preserve"> Regionale</w:t>
      </w:r>
      <w:proofErr w:type="gramEnd"/>
      <w:r w:rsidRPr="00A40995">
        <w:rPr>
          <w:rFonts w:ascii="Univers Next Pro" w:hAnsi="Univers Next Pro"/>
          <w:lang w:val="de-CH"/>
        </w:rPr>
        <w:t xml:space="preserve"> 23 </w:t>
      </w:r>
      <w:r>
        <w:rPr>
          <w:rFonts w:ascii="Univers Next Pro" w:hAnsi="Univers Next Pro"/>
          <w:lang w:val="de-CH"/>
        </w:rPr>
        <w:t>–</w:t>
      </w:r>
      <w:r w:rsidRPr="00A40995">
        <w:rPr>
          <w:rFonts w:ascii="Univers Next Pro" w:hAnsi="Univers Next Pro"/>
          <w:lang w:val="de-CH"/>
        </w:rPr>
        <w:t xml:space="preserve"> Pe</w:t>
      </w:r>
      <w:r>
        <w:rPr>
          <w:rFonts w:ascii="Univers Next Pro" w:hAnsi="Univers Next Pro"/>
          <w:lang w:val="de-CH"/>
        </w:rPr>
        <w:t>rforming Traces</w:t>
      </w:r>
    </w:p>
    <w:p w14:paraId="426509A9" w14:textId="77777777" w:rsidR="0080553F" w:rsidRPr="00A40995" w:rsidRDefault="00537B1A" w:rsidP="0080553F">
      <w:pPr>
        <w:pStyle w:val="NachThema"/>
        <w:rPr>
          <w:lang w:val="en-US"/>
        </w:rPr>
      </w:pPr>
      <w:r w:rsidRPr="00A40995">
        <w:rPr>
          <w:lang w:val="en-US"/>
        </w:rPr>
        <w:t xml:space="preserve">Basel, </w:t>
      </w:r>
      <w:r w:rsidR="00FE4FF0" w:rsidRPr="00D44F6E">
        <w:fldChar w:fldCharType="begin"/>
      </w:r>
      <w:r w:rsidR="00FE4FF0" w:rsidRPr="00D44F6E">
        <w:instrText xml:space="preserve"> DATE \@ "dd.MM.yyyy" \* MERGEFORMAT </w:instrText>
      </w:r>
      <w:r w:rsidR="00FE4FF0" w:rsidRPr="00D44F6E">
        <w:fldChar w:fldCharType="separate"/>
      </w:r>
      <w:r w:rsidR="00A40995">
        <w:rPr>
          <w:noProof/>
        </w:rPr>
        <w:t>14.11.2022</w:t>
      </w:r>
      <w:r w:rsidR="00FE4FF0" w:rsidRPr="00D44F6E">
        <w:fldChar w:fldCharType="end"/>
      </w:r>
    </w:p>
    <w:p w14:paraId="495D0BAF" w14:textId="73B9B963" w:rsidR="00A40995" w:rsidRDefault="00A40995" w:rsidP="00951E77">
      <w:pPr>
        <w:rPr>
          <w:sz w:val="18"/>
          <w:szCs w:val="18"/>
          <w:lang w:val="en-US"/>
        </w:rPr>
      </w:pPr>
      <w:r w:rsidRPr="00A40995">
        <w:rPr>
          <w:b/>
          <w:bCs/>
          <w:lang w:val="en-US"/>
        </w:rPr>
        <w:t xml:space="preserve">Denise </w:t>
      </w:r>
      <w:proofErr w:type="spellStart"/>
      <w:proofErr w:type="gramStart"/>
      <w:r w:rsidRPr="00A40995">
        <w:rPr>
          <w:b/>
          <w:bCs/>
          <w:lang w:val="en-US"/>
        </w:rPr>
        <w:t>Blickhan</w:t>
      </w:r>
      <w:proofErr w:type="spellEnd"/>
      <w:r>
        <w:rPr>
          <w:lang w:val="en-US"/>
        </w:rPr>
        <w:t>::</w:t>
      </w:r>
      <w:proofErr w:type="gramEnd"/>
      <w:r>
        <w:rPr>
          <w:lang w:val="en-US"/>
        </w:rPr>
        <w:br/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 wp14:anchorId="79A5B381" wp14:editId="0D8C81F2">
            <wp:extent cx="2824730" cy="1875692"/>
            <wp:effectExtent l="0" t="0" r="0" b="444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39517" cy="1885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  <w:r w:rsidRPr="00A40995">
        <w:rPr>
          <w:sz w:val="18"/>
          <w:szCs w:val="18"/>
          <w:lang w:val="en-US"/>
        </w:rPr>
        <w:t xml:space="preserve">Denise </w:t>
      </w:r>
      <w:proofErr w:type="spellStart"/>
      <w:r w:rsidRPr="00A40995">
        <w:rPr>
          <w:sz w:val="18"/>
          <w:szCs w:val="18"/>
          <w:lang w:val="en-US"/>
        </w:rPr>
        <w:t>Blickhan</w:t>
      </w:r>
      <w:proofErr w:type="spellEnd"/>
      <w:r w:rsidRPr="00A40995">
        <w:rPr>
          <w:sz w:val="18"/>
          <w:szCs w:val="18"/>
          <w:lang w:val="en-US"/>
        </w:rPr>
        <w:t xml:space="preserve">, </w:t>
      </w:r>
      <w:r w:rsidRPr="00A40995">
        <w:rPr>
          <w:i/>
          <w:iCs/>
          <w:sz w:val="18"/>
          <w:szCs w:val="18"/>
          <w:lang w:val="en-US"/>
        </w:rPr>
        <w:t>MEDUSA 10 (iconoclasms),</w:t>
      </w:r>
      <w:r w:rsidRPr="00A40995">
        <w:rPr>
          <w:sz w:val="18"/>
          <w:szCs w:val="18"/>
          <w:lang w:val="en-US"/>
        </w:rPr>
        <w:t xml:space="preserve"> 2020, </w:t>
      </w:r>
      <w:r w:rsidRPr="00A40995">
        <w:rPr>
          <w:sz w:val="18"/>
          <w:szCs w:val="18"/>
          <w:lang w:val="en-US"/>
        </w:rPr>
        <w:t xml:space="preserve">installation view </w:t>
      </w:r>
      <w:r w:rsidRPr="00A40995">
        <w:rPr>
          <w:sz w:val="18"/>
          <w:szCs w:val="18"/>
          <w:lang w:val="en-US"/>
        </w:rPr>
        <w:t>GG_EWERK</w:t>
      </w:r>
      <w:r w:rsidRPr="00A40995">
        <w:rPr>
          <w:sz w:val="18"/>
          <w:szCs w:val="18"/>
          <w:lang w:val="en-US"/>
        </w:rPr>
        <w:t xml:space="preserve">, Photo: </w:t>
      </w:r>
      <w:r w:rsidRPr="00A40995">
        <w:rPr>
          <w:sz w:val="18"/>
          <w:szCs w:val="18"/>
          <w:lang w:val="en-US"/>
        </w:rPr>
        <w:t xml:space="preserve">Marc </w:t>
      </w:r>
      <w:proofErr w:type="spellStart"/>
      <w:r w:rsidRPr="00A40995">
        <w:rPr>
          <w:sz w:val="18"/>
          <w:szCs w:val="18"/>
          <w:lang w:val="en-US"/>
        </w:rPr>
        <w:t>Doradzillo</w:t>
      </w:r>
      <w:proofErr w:type="spellEnd"/>
      <w:r w:rsidRPr="00A40995">
        <w:rPr>
          <w:sz w:val="18"/>
          <w:szCs w:val="18"/>
          <w:lang w:val="en-US"/>
        </w:rPr>
        <w:t>, courtesy of the artist</w:t>
      </w:r>
      <w:r>
        <w:rPr>
          <w:lang w:val="en-US"/>
        </w:rPr>
        <w:br/>
      </w:r>
      <w:r>
        <w:rPr>
          <w:lang w:val="en-US"/>
        </w:rPr>
        <w:br/>
      </w:r>
      <w:r>
        <w:rPr>
          <w:noProof/>
          <w:lang w:val="en-US"/>
        </w:rPr>
        <w:drawing>
          <wp:inline distT="0" distB="0" distL="0" distR="0" wp14:anchorId="26946405" wp14:editId="259D72DC">
            <wp:extent cx="2863557" cy="1909555"/>
            <wp:effectExtent l="0" t="0" r="0" b="0"/>
            <wp:docPr id="2" name="Grafik 2" descr="Ein Bild, das drinnen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drinnen, Person enthält.&#10;&#10;Automatisch generierte Beschreibu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01055" cy="193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  <w:r w:rsidRPr="00A40995">
        <w:rPr>
          <w:sz w:val="18"/>
          <w:szCs w:val="18"/>
          <w:lang w:val="en-US"/>
        </w:rPr>
        <w:t xml:space="preserve">Denise </w:t>
      </w:r>
      <w:proofErr w:type="spellStart"/>
      <w:r w:rsidRPr="00A40995">
        <w:rPr>
          <w:sz w:val="18"/>
          <w:szCs w:val="18"/>
          <w:lang w:val="en-US"/>
        </w:rPr>
        <w:t>Blickhan</w:t>
      </w:r>
      <w:proofErr w:type="spellEnd"/>
      <w:r w:rsidRPr="00A40995">
        <w:rPr>
          <w:sz w:val="18"/>
          <w:szCs w:val="18"/>
          <w:lang w:val="en-US"/>
        </w:rPr>
        <w:t xml:space="preserve">, </w:t>
      </w:r>
      <w:r w:rsidRPr="00A40995">
        <w:rPr>
          <w:i/>
          <w:iCs/>
          <w:sz w:val="18"/>
          <w:szCs w:val="18"/>
          <w:lang w:val="en-US"/>
        </w:rPr>
        <w:t xml:space="preserve">MEDUSA </w:t>
      </w:r>
      <w:r w:rsidRPr="00A40995">
        <w:rPr>
          <w:i/>
          <w:iCs/>
          <w:sz w:val="18"/>
          <w:szCs w:val="18"/>
          <w:lang w:val="en-US"/>
        </w:rPr>
        <w:t>X</w:t>
      </w:r>
      <w:r w:rsidRPr="00A40995">
        <w:rPr>
          <w:sz w:val="18"/>
          <w:szCs w:val="18"/>
          <w:lang w:val="en-US"/>
        </w:rPr>
        <w:t xml:space="preserve">, 2022, </w:t>
      </w:r>
      <w:r w:rsidRPr="00A40995">
        <w:rPr>
          <w:sz w:val="18"/>
          <w:szCs w:val="18"/>
          <w:lang w:val="en-US"/>
        </w:rPr>
        <w:t>installation view, Photo:</w:t>
      </w:r>
      <w:r w:rsidRPr="00A40995">
        <w:rPr>
          <w:sz w:val="18"/>
          <w:szCs w:val="18"/>
          <w:lang w:val="en-US"/>
        </w:rPr>
        <w:t xml:space="preserve"> Dirk Rose, </w:t>
      </w:r>
      <w:proofErr w:type="spellStart"/>
      <w:r w:rsidRPr="00A40995">
        <w:rPr>
          <w:sz w:val="18"/>
          <w:szCs w:val="18"/>
          <w:lang w:val="en-US"/>
        </w:rPr>
        <w:t>Mouches</w:t>
      </w:r>
      <w:proofErr w:type="spellEnd"/>
      <w:r w:rsidRPr="00A40995">
        <w:rPr>
          <w:sz w:val="18"/>
          <w:szCs w:val="18"/>
          <w:lang w:val="en-US"/>
        </w:rPr>
        <w:t xml:space="preserve"> Volantes 6</w:t>
      </w:r>
      <w:r>
        <w:rPr>
          <w:sz w:val="18"/>
          <w:szCs w:val="18"/>
          <w:lang w:val="en-US"/>
        </w:rPr>
        <w:br/>
      </w:r>
      <w:r>
        <w:rPr>
          <w:sz w:val="18"/>
          <w:szCs w:val="18"/>
          <w:lang w:val="en-US"/>
        </w:rPr>
        <w:br/>
      </w:r>
      <w:r>
        <w:rPr>
          <w:noProof/>
          <w:lang w:val="en-US"/>
        </w:rPr>
        <w:drawing>
          <wp:inline distT="0" distB="0" distL="0" distR="0" wp14:anchorId="3F82F787" wp14:editId="170241A7">
            <wp:extent cx="2863215" cy="1610636"/>
            <wp:effectExtent l="0" t="0" r="0" b="2540"/>
            <wp:docPr id="3" name="Grafik 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Text enthält.&#10;&#10;Automatisch generierte Beschreibu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31616" cy="164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  <w:r w:rsidRPr="00A40995">
        <w:rPr>
          <w:sz w:val="18"/>
          <w:szCs w:val="18"/>
          <w:lang w:val="en-US"/>
        </w:rPr>
        <w:t>Denise-</w:t>
      </w:r>
      <w:proofErr w:type="spellStart"/>
      <w:r w:rsidRPr="00A40995">
        <w:rPr>
          <w:sz w:val="18"/>
          <w:szCs w:val="18"/>
          <w:lang w:val="en-US"/>
        </w:rPr>
        <w:t>Blickhan</w:t>
      </w:r>
      <w:proofErr w:type="spellEnd"/>
      <w:r w:rsidRPr="00A40995">
        <w:rPr>
          <w:sz w:val="18"/>
          <w:szCs w:val="18"/>
          <w:lang w:val="en-US"/>
        </w:rPr>
        <w:t xml:space="preserve">, </w:t>
      </w:r>
      <w:r w:rsidRPr="00A40995">
        <w:rPr>
          <w:i/>
          <w:iCs/>
          <w:sz w:val="18"/>
          <w:szCs w:val="18"/>
          <w:lang w:val="en-US"/>
        </w:rPr>
        <w:t>Hello Daddy-(M7,8,9)</w:t>
      </w:r>
      <w:r w:rsidRPr="00A40995">
        <w:rPr>
          <w:i/>
          <w:iCs/>
          <w:sz w:val="18"/>
          <w:szCs w:val="18"/>
          <w:lang w:val="en-US"/>
        </w:rPr>
        <w:t>,</w:t>
      </w:r>
      <w:r w:rsidRPr="00A40995">
        <w:rPr>
          <w:sz w:val="18"/>
          <w:szCs w:val="18"/>
          <w:lang w:val="en-US"/>
        </w:rPr>
        <w:t xml:space="preserve"> </w:t>
      </w:r>
      <w:r w:rsidRPr="00A40995">
        <w:rPr>
          <w:sz w:val="18"/>
          <w:szCs w:val="18"/>
          <w:lang w:val="en-US"/>
        </w:rPr>
        <w:t>2019</w:t>
      </w:r>
      <w:r w:rsidRPr="00A40995">
        <w:rPr>
          <w:sz w:val="18"/>
          <w:szCs w:val="18"/>
          <w:lang w:val="en-US"/>
        </w:rPr>
        <w:t>, v</w:t>
      </w:r>
      <w:r w:rsidRPr="00A40995">
        <w:rPr>
          <w:sz w:val="18"/>
          <w:szCs w:val="18"/>
          <w:lang w:val="en-US"/>
        </w:rPr>
        <w:t>ideo</w:t>
      </w:r>
      <w:r w:rsidRPr="00A40995">
        <w:rPr>
          <w:sz w:val="18"/>
          <w:szCs w:val="18"/>
          <w:lang w:val="en-US"/>
        </w:rPr>
        <w:t xml:space="preserve"> s</w:t>
      </w:r>
      <w:r w:rsidRPr="00A40995">
        <w:rPr>
          <w:sz w:val="18"/>
          <w:szCs w:val="18"/>
          <w:lang w:val="en-US"/>
        </w:rPr>
        <w:t>till</w:t>
      </w:r>
      <w:r w:rsidRPr="00A40995">
        <w:rPr>
          <w:sz w:val="18"/>
          <w:szCs w:val="18"/>
          <w:lang w:val="en-US"/>
        </w:rPr>
        <w:t xml:space="preserve">, courtesy of the artist </w:t>
      </w:r>
    </w:p>
    <w:p w14:paraId="14A23660" w14:textId="2E0CBCD2" w:rsidR="00A40995" w:rsidRDefault="00A40995" w:rsidP="00951E77">
      <w:pPr>
        <w:rPr>
          <w:sz w:val="18"/>
          <w:szCs w:val="18"/>
          <w:lang w:val="en-US"/>
        </w:rPr>
      </w:pPr>
    </w:p>
    <w:p w14:paraId="02A24B72" w14:textId="77777777" w:rsidR="00BE19A2" w:rsidRDefault="00BE19A2" w:rsidP="00951E77">
      <w:pPr>
        <w:rPr>
          <w:b/>
          <w:bCs/>
          <w:sz w:val="18"/>
          <w:szCs w:val="18"/>
          <w:lang w:val="en-US"/>
        </w:rPr>
      </w:pPr>
    </w:p>
    <w:p w14:paraId="26BDC1D4" w14:textId="7C707E18" w:rsidR="00BE19A2" w:rsidRDefault="00A40995" w:rsidP="00951E77">
      <w:pPr>
        <w:rPr>
          <w:b/>
          <w:bCs/>
          <w:sz w:val="18"/>
          <w:szCs w:val="18"/>
          <w:lang w:val="en-US"/>
        </w:rPr>
      </w:pPr>
      <w:r w:rsidRPr="00A40995">
        <w:rPr>
          <w:b/>
          <w:bCs/>
          <w:sz w:val="18"/>
          <w:szCs w:val="18"/>
          <w:lang w:val="en-US"/>
        </w:rPr>
        <w:lastRenderedPageBreak/>
        <w:t xml:space="preserve">Susi </w:t>
      </w:r>
      <w:proofErr w:type="spellStart"/>
      <w:r w:rsidRPr="00A40995">
        <w:rPr>
          <w:b/>
          <w:bCs/>
          <w:sz w:val="18"/>
          <w:szCs w:val="18"/>
          <w:lang w:val="en-US"/>
        </w:rPr>
        <w:t>Hinz</w:t>
      </w:r>
      <w:proofErr w:type="spellEnd"/>
      <w:r>
        <w:rPr>
          <w:b/>
          <w:bCs/>
          <w:sz w:val="18"/>
          <w:szCs w:val="18"/>
          <w:lang w:val="en-US"/>
        </w:rPr>
        <w:t>:</w:t>
      </w:r>
    </w:p>
    <w:p w14:paraId="0D64C9ED" w14:textId="791A2E55" w:rsidR="00BE19A2" w:rsidRDefault="00BE19A2" w:rsidP="00951E77">
      <w:pPr>
        <w:rPr>
          <w:b/>
          <w:bCs/>
          <w:lang w:val="en-US"/>
        </w:rPr>
      </w:pPr>
      <w:r>
        <w:rPr>
          <w:b/>
          <w:bCs/>
          <w:noProof/>
          <w:lang w:val="en-US"/>
        </w:rPr>
        <w:drawing>
          <wp:inline distT="0" distB="0" distL="0" distR="0" wp14:anchorId="29D4663E" wp14:editId="2CC8432E">
            <wp:extent cx="2855220" cy="2141415"/>
            <wp:effectExtent l="0" t="0" r="2540" b="5080"/>
            <wp:docPr id="4" name="Grafik 4" descr="Ein Bild, das drinnen, zugemüll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 descr="Ein Bild, das drinnen, zugemüllt enthält.&#10;&#10;Automatisch generierte Beschreibu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40237" cy="228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lang w:val="en-US"/>
        </w:rPr>
        <w:br/>
      </w:r>
      <w:r w:rsidRPr="00BE19A2">
        <w:rPr>
          <w:sz w:val="18"/>
          <w:szCs w:val="18"/>
          <w:lang w:val="en-US"/>
        </w:rPr>
        <w:t xml:space="preserve">Susi </w:t>
      </w:r>
      <w:proofErr w:type="spellStart"/>
      <w:r w:rsidRPr="00BE19A2">
        <w:rPr>
          <w:sz w:val="18"/>
          <w:szCs w:val="18"/>
          <w:lang w:val="en-US"/>
        </w:rPr>
        <w:t>Hinz</w:t>
      </w:r>
      <w:proofErr w:type="spellEnd"/>
      <w:r w:rsidRPr="00BE19A2">
        <w:rPr>
          <w:sz w:val="18"/>
          <w:szCs w:val="18"/>
          <w:lang w:val="en-US"/>
        </w:rPr>
        <w:t xml:space="preserve">, </w:t>
      </w:r>
      <w:proofErr w:type="spellStart"/>
      <w:r w:rsidRPr="00BE19A2">
        <w:rPr>
          <w:i/>
          <w:iCs/>
          <w:sz w:val="18"/>
          <w:szCs w:val="18"/>
          <w:lang w:val="en-US"/>
        </w:rPr>
        <w:t>Transhydranlightwarrior</w:t>
      </w:r>
      <w:proofErr w:type="spellEnd"/>
      <w:r w:rsidRPr="00BE19A2">
        <w:rPr>
          <w:i/>
          <w:iCs/>
          <w:sz w:val="18"/>
          <w:szCs w:val="18"/>
          <w:lang w:val="en-US"/>
        </w:rPr>
        <w:t>, TRANSHYDRAN MASC</w:t>
      </w:r>
      <w:r w:rsidRPr="00BE19A2">
        <w:rPr>
          <w:sz w:val="18"/>
          <w:szCs w:val="18"/>
          <w:lang w:val="en-US"/>
        </w:rPr>
        <w:t xml:space="preserve">, 2022, Photo: Andrii </w:t>
      </w:r>
      <w:proofErr w:type="spellStart"/>
      <w:r w:rsidRPr="00BE19A2">
        <w:rPr>
          <w:sz w:val="18"/>
          <w:szCs w:val="18"/>
          <w:lang w:val="en-US"/>
        </w:rPr>
        <w:t>Klymenko</w:t>
      </w:r>
      <w:proofErr w:type="spellEnd"/>
      <w:r w:rsidRPr="00BE19A2">
        <w:rPr>
          <w:sz w:val="18"/>
          <w:szCs w:val="18"/>
          <w:lang w:val="en-US"/>
        </w:rPr>
        <w:t>, courtesy of the artist</w:t>
      </w:r>
    </w:p>
    <w:p w14:paraId="057D9209" w14:textId="143A416A" w:rsidR="00BE19A2" w:rsidRPr="00BE19A2" w:rsidRDefault="00BE19A2" w:rsidP="00BE19A2">
      <w:pPr>
        <w:autoSpaceDE w:val="0"/>
        <w:autoSpaceDN w:val="0"/>
        <w:adjustRightInd w:val="0"/>
        <w:spacing w:before="0" w:beforeAutospacing="0" w:after="0" w:afterAutospacing="0"/>
        <w:rPr>
          <w:b/>
          <w:bCs/>
          <w:lang w:val="en-US"/>
        </w:rPr>
      </w:pPr>
      <w:r>
        <w:rPr>
          <w:b/>
          <w:bCs/>
          <w:noProof/>
          <w:lang w:val="en-US"/>
        </w:rPr>
        <w:drawing>
          <wp:inline distT="0" distB="0" distL="0" distR="0" wp14:anchorId="60EF723B" wp14:editId="3D50D873">
            <wp:extent cx="2854960" cy="2019731"/>
            <wp:effectExtent l="0" t="0" r="2540" b="0"/>
            <wp:docPr id="5" name="Grafik 5" descr="Ein Bild, das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Ein Bild, das Person enthält.&#10;&#10;Automatisch generierte Beschreibu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20071" cy="206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19A2">
        <w:rPr>
          <w:b/>
          <w:bCs/>
          <w:lang w:val="en-US"/>
        </w:rPr>
        <w:br/>
      </w:r>
      <w:r w:rsidRPr="00BE19A2">
        <w:rPr>
          <w:rFonts w:eastAsiaTheme="minorEastAsia"/>
          <w:sz w:val="18"/>
          <w:szCs w:val="18"/>
          <w:lang w:val="en-US"/>
        </w:rPr>
        <w:t xml:space="preserve">Susi </w:t>
      </w:r>
      <w:proofErr w:type="spellStart"/>
      <w:r w:rsidRPr="00BE19A2">
        <w:rPr>
          <w:rFonts w:eastAsiaTheme="minorEastAsia"/>
          <w:sz w:val="18"/>
          <w:szCs w:val="18"/>
          <w:lang w:val="en-US"/>
        </w:rPr>
        <w:t>Hinz</w:t>
      </w:r>
      <w:proofErr w:type="spellEnd"/>
      <w:r w:rsidRPr="00BE19A2">
        <w:rPr>
          <w:rFonts w:eastAsiaTheme="minorEastAsia"/>
          <w:sz w:val="18"/>
          <w:szCs w:val="18"/>
          <w:lang w:val="en-US"/>
        </w:rPr>
        <w:t xml:space="preserve">, </w:t>
      </w:r>
      <w:r w:rsidRPr="00BE19A2">
        <w:rPr>
          <w:rFonts w:eastAsiaTheme="minorEastAsia"/>
          <w:i/>
          <w:iCs/>
          <w:sz w:val="18"/>
          <w:szCs w:val="18"/>
          <w:lang w:val="en-US"/>
        </w:rPr>
        <w:t>TRANSHYDRAN MASC &amp; TREUEANZUG</w:t>
      </w:r>
      <w:r w:rsidRPr="00BE19A2">
        <w:rPr>
          <w:rFonts w:eastAsiaTheme="minorEastAsia"/>
          <w:sz w:val="18"/>
          <w:szCs w:val="18"/>
          <w:lang w:val="en-US"/>
        </w:rPr>
        <w:t>, 2022, digital collage, courtesy of the artist</w:t>
      </w:r>
      <w:r>
        <w:rPr>
          <w:rFonts w:ascii="Times New Roman" w:eastAsiaTheme="minorEastAsia" w:hAnsi="Times New Roman"/>
          <w:sz w:val="17"/>
          <w:szCs w:val="17"/>
          <w:lang w:val="en-US"/>
        </w:rPr>
        <w:br/>
      </w:r>
    </w:p>
    <w:p w14:paraId="30BCB210" w14:textId="633570EE" w:rsidR="00BE19A2" w:rsidRPr="00A40995" w:rsidRDefault="00BE19A2" w:rsidP="00BE19A2">
      <w:pPr>
        <w:autoSpaceDE w:val="0"/>
        <w:autoSpaceDN w:val="0"/>
        <w:adjustRightInd w:val="0"/>
        <w:spacing w:before="0" w:beforeAutospacing="0" w:after="0" w:afterAutospacing="0"/>
        <w:rPr>
          <w:b/>
          <w:bCs/>
          <w:lang w:val="en-US"/>
        </w:rPr>
      </w:pPr>
      <w:r>
        <w:rPr>
          <w:b/>
          <w:bCs/>
          <w:noProof/>
          <w:lang w:val="en-US"/>
        </w:rPr>
        <w:drawing>
          <wp:inline distT="0" distB="0" distL="0" distR="0" wp14:anchorId="04364787" wp14:editId="4292A6E0">
            <wp:extent cx="2854960" cy="2019732"/>
            <wp:effectExtent l="0" t="0" r="2540" b="0"/>
            <wp:docPr id="7" name="Grafik 7" descr="Ein Bild, das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drinnen enthält.&#10;&#10;Automatisch generierte Beschreibu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09646" cy="205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19A2">
        <w:rPr>
          <w:b/>
          <w:bCs/>
          <w:lang w:val="en-US"/>
        </w:rPr>
        <w:br/>
      </w:r>
      <w:r w:rsidRPr="00BE19A2">
        <w:rPr>
          <w:rFonts w:eastAsiaTheme="minorEastAsia"/>
          <w:sz w:val="18"/>
          <w:szCs w:val="18"/>
          <w:lang w:val="en-US"/>
        </w:rPr>
        <w:t xml:space="preserve">Susi </w:t>
      </w:r>
      <w:proofErr w:type="spellStart"/>
      <w:r w:rsidRPr="00BE19A2">
        <w:rPr>
          <w:rFonts w:eastAsiaTheme="minorEastAsia"/>
          <w:sz w:val="18"/>
          <w:szCs w:val="18"/>
          <w:lang w:val="en-US"/>
        </w:rPr>
        <w:t>Hinz</w:t>
      </w:r>
      <w:proofErr w:type="spellEnd"/>
      <w:r w:rsidRPr="00BE19A2">
        <w:rPr>
          <w:rFonts w:eastAsiaTheme="minorEastAsia"/>
          <w:sz w:val="18"/>
          <w:szCs w:val="18"/>
          <w:lang w:val="en-US"/>
        </w:rPr>
        <w:t xml:space="preserve">, </w:t>
      </w:r>
      <w:r w:rsidRPr="00BE19A2">
        <w:rPr>
          <w:rFonts w:eastAsiaTheme="minorEastAsia"/>
          <w:i/>
          <w:iCs/>
          <w:sz w:val="18"/>
          <w:szCs w:val="18"/>
          <w:lang w:val="en-US"/>
        </w:rPr>
        <w:t>TRANSHYDRAN PHASES 1-4</w:t>
      </w:r>
      <w:r w:rsidRPr="00BE19A2">
        <w:rPr>
          <w:rFonts w:eastAsiaTheme="minorEastAsia"/>
          <w:sz w:val="18"/>
          <w:szCs w:val="18"/>
          <w:lang w:val="en-US"/>
        </w:rPr>
        <w:t>, 2022, video still, courtesy of the artist</w:t>
      </w:r>
      <w:r w:rsidRPr="00BE19A2">
        <w:rPr>
          <w:rFonts w:ascii="Times New Roman" w:eastAsiaTheme="minorEastAsia" w:hAnsi="Times New Roman"/>
          <w:sz w:val="17"/>
          <w:szCs w:val="17"/>
          <w:lang w:val="en-US"/>
        </w:rPr>
        <w:t xml:space="preserve"> </w:t>
      </w:r>
    </w:p>
    <w:p w14:paraId="39B483C1" w14:textId="1248318D" w:rsidR="00A40995" w:rsidRPr="00A40995" w:rsidRDefault="00A40995" w:rsidP="00BE19A2">
      <w:pPr>
        <w:rPr>
          <w:b/>
          <w:bCs/>
          <w:lang w:val="en-US"/>
        </w:rPr>
      </w:pPr>
    </w:p>
    <w:sectPr w:rsidR="00A40995" w:rsidRPr="00A40995" w:rsidSect="00D371CE">
      <w:headerReference w:type="default" r:id="rId14"/>
      <w:headerReference w:type="first" r:id="rId15"/>
      <w:pgSz w:w="11900" w:h="16840"/>
      <w:pgMar w:top="2586" w:right="1270" w:bottom="1662" w:left="1418" w:header="1162" w:footer="612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1FDB20" w14:textId="77777777" w:rsidR="00170501" w:rsidRDefault="00170501" w:rsidP="0080553F">
      <w:r>
        <w:separator/>
      </w:r>
    </w:p>
  </w:endnote>
  <w:endnote w:type="continuationSeparator" w:id="0">
    <w:p w14:paraId="29332558" w14:textId="77777777" w:rsidR="00170501" w:rsidRDefault="00170501" w:rsidP="008055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Univers Next Pro Light">
    <w:panose1 w:val="020B0403030202020203"/>
    <w:charset w:val="4D"/>
    <w:family w:val="swiss"/>
    <w:notTrueType/>
    <w:pitch w:val="variable"/>
    <w:sig w:usb0="A000002F" w:usb1="5000205B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NHaasGroteskTXPro-75Bd">
    <w:altName w:val="Calibri"/>
    <w:panose1 w:val="020B0804020202020204"/>
    <w:charset w:val="4D"/>
    <w:family w:val="swiss"/>
    <w:pitch w:val="variable"/>
    <w:sig w:usb0="00000007" w:usb1="00000000" w:usb2="00000000" w:usb3="00000000" w:csb0="00000093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Pro-Regular">
    <w:altName w:val="Minion Pro"/>
    <w:panose1 w:val="02040503050306020203"/>
    <w:charset w:val="00"/>
    <w:family w:val="roman"/>
    <w:pitch w:val="variable"/>
    <w:sig w:usb0="60000287" w:usb1="00000001" w:usb2="00000000" w:usb3="00000000" w:csb0="0000019F" w:csb1="00000000"/>
  </w:font>
  <w:font w:name="NHaasGroteskTXPro-55Rg">
    <w:altName w:val="Calibri"/>
    <w:panose1 w:val="020B0504020202020204"/>
    <w:charset w:val="4D"/>
    <w:family w:val="swiss"/>
    <w:pitch w:val="variable"/>
    <w:sig w:usb0="00000007" w:usb1="00000000" w:usb2="00000000" w:usb3="00000000" w:csb0="00000093" w:csb1="00000000"/>
  </w:font>
  <w:font w:name="NHaasGroteskDSPro-55Rg">
    <w:altName w:val="Calibri"/>
    <w:panose1 w:val="020B0604020202020204"/>
    <w:charset w:val="4D"/>
    <w:family w:val="swiss"/>
    <w:pitch w:val="variable"/>
    <w:sig w:usb0="00000007" w:usb1="00000000" w:usb2="00000000" w:usb3="00000000" w:csb0="00000093" w:csb1="00000000"/>
  </w:font>
  <w:font w:name="Univers Next Pro">
    <w:panose1 w:val="020B0503030202020203"/>
    <w:charset w:val="4D"/>
    <w:family w:val="swiss"/>
    <w:notTrueType/>
    <w:pitch w:val="variable"/>
    <w:sig w:usb0="A000002F" w:usb1="5000205B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1ED805" w14:textId="77777777" w:rsidR="00170501" w:rsidRDefault="00170501" w:rsidP="0080553F">
      <w:r>
        <w:separator/>
      </w:r>
    </w:p>
  </w:footnote>
  <w:footnote w:type="continuationSeparator" w:id="0">
    <w:p w14:paraId="603A65B2" w14:textId="77777777" w:rsidR="00170501" w:rsidRDefault="00170501" w:rsidP="008055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3FF2CD" w14:textId="77777777" w:rsidR="002A46A7" w:rsidRDefault="006C6E2B" w:rsidP="0080553F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79744" behindDoc="0" locked="0" layoutInCell="1" allowOverlap="1" wp14:anchorId="1134B7F6" wp14:editId="2E8204BA">
          <wp:simplePos x="0" y="0"/>
          <wp:positionH relativeFrom="column">
            <wp:posOffset>1270</wp:posOffset>
          </wp:positionH>
          <wp:positionV relativeFrom="paragraph">
            <wp:posOffset>-292735</wp:posOffset>
          </wp:positionV>
          <wp:extent cx="576000" cy="182170"/>
          <wp:effectExtent l="0" t="0" r="0" b="0"/>
          <wp:wrapNone/>
          <wp:docPr id="9" name="Bild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6000" cy="1821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A0561"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CFC1B6D" wp14:editId="7EB505DA">
              <wp:simplePos x="0" y="0"/>
              <wp:positionH relativeFrom="page">
                <wp:posOffset>5576570</wp:posOffset>
              </wp:positionH>
              <wp:positionV relativeFrom="page">
                <wp:posOffset>427355</wp:posOffset>
              </wp:positionV>
              <wp:extent cx="1188297" cy="283633"/>
              <wp:effectExtent l="0" t="0" r="0" b="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88297" cy="28363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C306B13" w14:textId="77777777" w:rsidR="002A46A7" w:rsidRPr="006C6E2B" w:rsidRDefault="002A46A7" w:rsidP="006C6E2B">
                          <w:pPr>
                            <w:pStyle w:val="Seitenzahl1"/>
                          </w:pPr>
                          <w:r w:rsidRPr="006C6E2B">
                            <w:fldChar w:fldCharType="begin"/>
                          </w:r>
                          <w:r w:rsidRPr="006C6E2B">
                            <w:instrText xml:space="preserve"> PAGE  \* MERGEFORMAT </w:instrText>
                          </w:r>
                          <w:r w:rsidRPr="006C6E2B">
                            <w:fldChar w:fldCharType="separate"/>
                          </w:r>
                          <w:r w:rsidR="00537B1A" w:rsidRPr="006C6E2B">
                            <w:t>2</w:t>
                          </w:r>
                          <w:r w:rsidRPr="006C6E2B">
                            <w:fldChar w:fldCharType="end"/>
                          </w:r>
                          <w:r w:rsidR="00CF3107" w:rsidRPr="006C6E2B">
                            <w:t xml:space="preserve"> </w:t>
                          </w:r>
                          <w:r w:rsidRPr="006C6E2B">
                            <w:t>/</w:t>
                          </w:r>
                          <w:r w:rsidR="00CF3107" w:rsidRPr="006C6E2B">
                            <w:t xml:space="preserve"> </w:t>
                          </w:r>
                          <w:fldSimple w:instr=" NUMPAGES  \* MERGEFORMAT ">
                            <w:r w:rsidR="00537B1A" w:rsidRPr="006C6E2B">
                              <w:t>2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91440" tIns="3600" rIns="5400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CFC1B6D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439.1pt;margin-top:33.65pt;width:93.55pt;height:22.3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" filled="f" stroked="f">
              <v:textbox inset=",.1mm,1.5mm">
                <w:txbxContent>
                  <w:p w14:paraId="7C306B13" w14:textId="77777777" w:rsidR="002A46A7" w:rsidRPr="006C6E2B" w:rsidRDefault="002A46A7" w:rsidP="006C6E2B">
                    <w:pPr>
                      <w:pStyle w:val="Seitenzahl1"/>
                    </w:pPr>
                    <w:r w:rsidRPr="006C6E2B">
                      <w:fldChar w:fldCharType="begin"/>
                    </w:r>
                    <w:r w:rsidRPr="006C6E2B">
                      <w:instrText xml:space="preserve"> PAGE  \* MERGEFORMAT </w:instrText>
                    </w:r>
                    <w:r w:rsidRPr="006C6E2B">
                      <w:fldChar w:fldCharType="separate"/>
                    </w:r>
                    <w:r w:rsidR="00537B1A" w:rsidRPr="006C6E2B">
                      <w:t>2</w:t>
                    </w:r>
                    <w:r w:rsidRPr="006C6E2B">
                      <w:fldChar w:fldCharType="end"/>
                    </w:r>
                    <w:r w:rsidR="00CF3107" w:rsidRPr="006C6E2B">
                      <w:t xml:space="preserve"> </w:t>
                    </w:r>
                    <w:r w:rsidRPr="006C6E2B">
                      <w:t>/</w:t>
                    </w:r>
                    <w:r w:rsidR="00CF3107" w:rsidRPr="006C6E2B">
                      <w:t xml:space="preserve"> </w:t>
                    </w:r>
                    <w:fldSimple w:instr=" NUMPAGES  \* MERGEFORMAT ">
                      <w:r w:rsidR="00537B1A" w:rsidRPr="006C6E2B">
                        <w:t>2</w:t>
                      </w:r>
                    </w:fldSimple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5BF594" w14:textId="77777777" w:rsidR="008423D4" w:rsidRPr="008423D4" w:rsidRDefault="00EA7D33" w:rsidP="0080553F">
    <w:pPr>
      <w:rPr>
        <w:sz w:val="10"/>
        <w:szCs w:val="10"/>
      </w:rPr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01AE738F" wp14:editId="1C93F610">
              <wp:simplePos x="0" y="0"/>
              <wp:positionH relativeFrom="page">
                <wp:posOffset>5308056</wp:posOffset>
              </wp:positionH>
              <wp:positionV relativeFrom="page">
                <wp:posOffset>305435</wp:posOffset>
              </wp:positionV>
              <wp:extent cx="1482090" cy="340360"/>
              <wp:effectExtent l="0" t="0" r="0" b="0"/>
              <wp:wrapNone/>
              <wp:docPr id="11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82090" cy="340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1D4C111" w14:textId="77777777" w:rsidR="00945F05" w:rsidRPr="00EA7D33" w:rsidRDefault="00945F05" w:rsidP="006C6E2B">
                          <w:pPr>
                            <w:pStyle w:val="Seitenzahl1"/>
                          </w:pPr>
                          <w:r w:rsidRPr="00EA7D33">
                            <w:fldChar w:fldCharType="begin"/>
                          </w:r>
                          <w:r w:rsidRPr="00EA7D33">
                            <w:instrText xml:space="preserve"> PAGE  \* MERGEFORMAT </w:instrText>
                          </w:r>
                          <w:r w:rsidRPr="00EA7D33">
                            <w:fldChar w:fldCharType="separate"/>
                          </w:r>
                          <w:r w:rsidR="00A31FD7" w:rsidRPr="00EA7D33">
                            <w:rPr>
                              <w:noProof/>
                            </w:rPr>
                            <w:t>1</w:t>
                          </w:r>
                          <w:r w:rsidRPr="00EA7D33">
                            <w:fldChar w:fldCharType="end"/>
                          </w:r>
                          <w:r w:rsidR="00C61A21" w:rsidRPr="00EA7D33">
                            <w:t xml:space="preserve"> </w:t>
                          </w:r>
                          <w:r w:rsidRPr="00EA7D33">
                            <w:t>/</w:t>
                          </w:r>
                          <w:r w:rsidR="00C61A21" w:rsidRPr="00EA7D33">
                            <w:t xml:space="preserve"> </w:t>
                          </w:r>
                          <w:fldSimple w:instr=" NUMPAGES  \* MERGEFORMAT ">
                            <w:r w:rsidR="00A31FD7" w:rsidRPr="00EA7D33">
                              <w:rPr>
                                <w:noProof/>
                              </w:rPr>
                              <w:t>1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91440" tIns="79200" rIns="4680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1AE738F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417.95pt;margin-top:24.05pt;width:116.7pt;height:26.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" filled="f" stroked="f">
              <v:textbox inset=",2.2mm,1.3mm">
                <w:txbxContent>
                  <w:p w14:paraId="61D4C111" w14:textId="77777777" w:rsidR="00945F05" w:rsidRPr="00EA7D33" w:rsidRDefault="00945F05" w:rsidP="006C6E2B">
                    <w:pPr>
                      <w:pStyle w:val="Seitenzahl1"/>
                    </w:pPr>
                    <w:r w:rsidRPr="00EA7D33">
                      <w:fldChar w:fldCharType="begin"/>
                    </w:r>
                    <w:r w:rsidRPr="00EA7D33">
                      <w:instrText xml:space="preserve"> PAGE  \* MERGEFORMAT </w:instrText>
                    </w:r>
                    <w:r w:rsidRPr="00EA7D33">
                      <w:fldChar w:fldCharType="separate"/>
                    </w:r>
                    <w:r w:rsidR="00A31FD7" w:rsidRPr="00EA7D33">
                      <w:rPr>
                        <w:noProof/>
                      </w:rPr>
                      <w:t>1</w:t>
                    </w:r>
                    <w:r w:rsidRPr="00EA7D33">
                      <w:fldChar w:fldCharType="end"/>
                    </w:r>
                    <w:r w:rsidR="00C61A21" w:rsidRPr="00EA7D33">
                      <w:t xml:space="preserve"> </w:t>
                    </w:r>
                    <w:r w:rsidRPr="00EA7D33">
                      <w:t>/</w:t>
                    </w:r>
                    <w:r w:rsidR="00C61A21" w:rsidRPr="00EA7D33">
                      <w:t xml:space="preserve"> </w:t>
                    </w:r>
                    <w:fldSimple w:instr=" NUMPAGES  \* MERGEFORMAT ">
                      <w:r w:rsidR="00A31FD7" w:rsidRPr="00EA7D33">
                        <w:rPr>
                          <w:noProof/>
                        </w:rPr>
                        <w:t>1</w:t>
                      </w:r>
                    </w:fldSimple>
                  </w:p>
                </w:txbxContent>
              </v:textbox>
              <w10:wrap anchorx="page" anchory="page"/>
            </v:shape>
          </w:pict>
        </mc:Fallback>
      </mc:AlternateContent>
    </w:r>
    <w:r w:rsidR="00D44F6E">
      <w:rPr>
        <w:noProof/>
        <w:lang w:eastAsia="de-DE"/>
      </w:rPr>
      <w:drawing>
        <wp:anchor distT="0" distB="0" distL="114300" distR="114300" simplePos="0" relativeHeight="251667456" behindDoc="0" locked="0" layoutInCell="1" allowOverlap="1" wp14:anchorId="735397BB" wp14:editId="68F0E28F">
          <wp:simplePos x="0" y="0"/>
          <wp:positionH relativeFrom="column">
            <wp:posOffset>1270</wp:posOffset>
          </wp:positionH>
          <wp:positionV relativeFrom="paragraph">
            <wp:posOffset>-344805</wp:posOffset>
          </wp:positionV>
          <wp:extent cx="1799590" cy="697865"/>
          <wp:effectExtent l="0" t="0" r="3810" b="635"/>
          <wp:wrapNone/>
          <wp:docPr id="10" name="Bild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99590" cy="6978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DE90370" w14:textId="77777777" w:rsidR="0000696E" w:rsidRPr="001075F6" w:rsidRDefault="0000696E" w:rsidP="0080553F">
    <w:r w:rsidRPr="001075F6">
      <w:t xml:space="preserve"> </w:t>
    </w:r>
  </w:p>
  <w:p w14:paraId="3F359CE7" w14:textId="77777777" w:rsidR="0000696E" w:rsidRPr="001075F6" w:rsidRDefault="0000696E" w:rsidP="0080553F"/>
  <w:p w14:paraId="06D1331F" w14:textId="77777777" w:rsidR="002A46A7" w:rsidRPr="001075F6" w:rsidRDefault="002A46A7" w:rsidP="0080553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F5428E3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263AF68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791A5B6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D262BB1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5027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47FE3B3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FAD0BB2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920C458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102390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6A001B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BE1828F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18381083">
    <w:abstractNumId w:val="0"/>
  </w:num>
  <w:num w:numId="2" w16cid:durableId="983000291">
    <w:abstractNumId w:val="1"/>
  </w:num>
  <w:num w:numId="3" w16cid:durableId="120535845">
    <w:abstractNumId w:val="2"/>
  </w:num>
  <w:num w:numId="4" w16cid:durableId="1912539773">
    <w:abstractNumId w:val="3"/>
  </w:num>
  <w:num w:numId="5" w16cid:durableId="1221744207">
    <w:abstractNumId w:val="4"/>
  </w:num>
  <w:num w:numId="6" w16cid:durableId="2136290252">
    <w:abstractNumId w:val="9"/>
  </w:num>
  <w:num w:numId="7" w16cid:durableId="54477520">
    <w:abstractNumId w:val="5"/>
  </w:num>
  <w:num w:numId="8" w16cid:durableId="1925727131">
    <w:abstractNumId w:val="6"/>
  </w:num>
  <w:num w:numId="9" w16cid:durableId="801189040">
    <w:abstractNumId w:val="7"/>
  </w:num>
  <w:num w:numId="10" w16cid:durableId="1223835955">
    <w:abstractNumId w:val="8"/>
  </w:num>
  <w:num w:numId="11" w16cid:durableId="189203969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3"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0995"/>
    <w:rsid w:val="0000696E"/>
    <w:rsid w:val="000129D6"/>
    <w:rsid w:val="000322E5"/>
    <w:rsid w:val="00053257"/>
    <w:rsid w:val="00062417"/>
    <w:rsid w:val="000A4ABC"/>
    <w:rsid w:val="000C6B9B"/>
    <w:rsid w:val="001075F6"/>
    <w:rsid w:val="00117B09"/>
    <w:rsid w:val="00122A19"/>
    <w:rsid w:val="001265D7"/>
    <w:rsid w:val="00141BE9"/>
    <w:rsid w:val="00157D8B"/>
    <w:rsid w:val="00170501"/>
    <w:rsid w:val="00183816"/>
    <w:rsid w:val="00186B78"/>
    <w:rsid w:val="00195562"/>
    <w:rsid w:val="001C0D27"/>
    <w:rsid w:val="001F1C2E"/>
    <w:rsid w:val="002200B1"/>
    <w:rsid w:val="002217E2"/>
    <w:rsid w:val="00230BFB"/>
    <w:rsid w:val="00247D78"/>
    <w:rsid w:val="002603A3"/>
    <w:rsid w:val="00260D2C"/>
    <w:rsid w:val="002634CC"/>
    <w:rsid w:val="00265240"/>
    <w:rsid w:val="00280E44"/>
    <w:rsid w:val="00292A48"/>
    <w:rsid w:val="002A46A7"/>
    <w:rsid w:val="002B2771"/>
    <w:rsid w:val="002E46A4"/>
    <w:rsid w:val="003140E4"/>
    <w:rsid w:val="0032381E"/>
    <w:rsid w:val="003310B2"/>
    <w:rsid w:val="00342772"/>
    <w:rsid w:val="003603D3"/>
    <w:rsid w:val="00362547"/>
    <w:rsid w:val="00395623"/>
    <w:rsid w:val="003D41ED"/>
    <w:rsid w:val="003F52BC"/>
    <w:rsid w:val="003F6794"/>
    <w:rsid w:val="00422138"/>
    <w:rsid w:val="00430CF5"/>
    <w:rsid w:val="00431A67"/>
    <w:rsid w:val="00443D75"/>
    <w:rsid w:val="00465140"/>
    <w:rsid w:val="00485C50"/>
    <w:rsid w:val="004A18C2"/>
    <w:rsid w:val="004B5B1F"/>
    <w:rsid w:val="00502E2A"/>
    <w:rsid w:val="00537B1A"/>
    <w:rsid w:val="00551EC2"/>
    <w:rsid w:val="00583FE1"/>
    <w:rsid w:val="00591EEA"/>
    <w:rsid w:val="005A0561"/>
    <w:rsid w:val="005A5BD5"/>
    <w:rsid w:val="005C08A7"/>
    <w:rsid w:val="005D7B6C"/>
    <w:rsid w:val="00601404"/>
    <w:rsid w:val="00643CC2"/>
    <w:rsid w:val="00694D32"/>
    <w:rsid w:val="00695921"/>
    <w:rsid w:val="006C6E2B"/>
    <w:rsid w:val="006D3D99"/>
    <w:rsid w:val="006E0873"/>
    <w:rsid w:val="006E3929"/>
    <w:rsid w:val="00714302"/>
    <w:rsid w:val="007422EC"/>
    <w:rsid w:val="007431FF"/>
    <w:rsid w:val="0075411D"/>
    <w:rsid w:val="0078011D"/>
    <w:rsid w:val="007829DE"/>
    <w:rsid w:val="007F7B9A"/>
    <w:rsid w:val="00801B7B"/>
    <w:rsid w:val="0080553F"/>
    <w:rsid w:val="00836947"/>
    <w:rsid w:val="0084156F"/>
    <w:rsid w:val="008423D4"/>
    <w:rsid w:val="00891828"/>
    <w:rsid w:val="008E65AD"/>
    <w:rsid w:val="0091773A"/>
    <w:rsid w:val="009255C9"/>
    <w:rsid w:val="00925970"/>
    <w:rsid w:val="00945F05"/>
    <w:rsid w:val="00951E77"/>
    <w:rsid w:val="009541BD"/>
    <w:rsid w:val="00966CAD"/>
    <w:rsid w:val="00973F86"/>
    <w:rsid w:val="009816F3"/>
    <w:rsid w:val="00984F44"/>
    <w:rsid w:val="009A25B7"/>
    <w:rsid w:val="009B3153"/>
    <w:rsid w:val="009D5101"/>
    <w:rsid w:val="00A11CE2"/>
    <w:rsid w:val="00A148F1"/>
    <w:rsid w:val="00A232D6"/>
    <w:rsid w:val="00A31FD7"/>
    <w:rsid w:val="00A40995"/>
    <w:rsid w:val="00A87712"/>
    <w:rsid w:val="00A91C72"/>
    <w:rsid w:val="00AF25E1"/>
    <w:rsid w:val="00B62D07"/>
    <w:rsid w:val="00B70246"/>
    <w:rsid w:val="00B70B6D"/>
    <w:rsid w:val="00B83848"/>
    <w:rsid w:val="00B87599"/>
    <w:rsid w:val="00B979CE"/>
    <w:rsid w:val="00BA15E7"/>
    <w:rsid w:val="00BC56FA"/>
    <w:rsid w:val="00BD5124"/>
    <w:rsid w:val="00BE0375"/>
    <w:rsid w:val="00BE19A2"/>
    <w:rsid w:val="00C5148D"/>
    <w:rsid w:val="00C61A21"/>
    <w:rsid w:val="00C738AC"/>
    <w:rsid w:val="00CE1795"/>
    <w:rsid w:val="00CE1CE7"/>
    <w:rsid w:val="00CE752C"/>
    <w:rsid w:val="00CF3107"/>
    <w:rsid w:val="00CF78E1"/>
    <w:rsid w:val="00D00097"/>
    <w:rsid w:val="00D371CE"/>
    <w:rsid w:val="00D44F6E"/>
    <w:rsid w:val="00D54F16"/>
    <w:rsid w:val="00DC276B"/>
    <w:rsid w:val="00DF5670"/>
    <w:rsid w:val="00E02551"/>
    <w:rsid w:val="00E24914"/>
    <w:rsid w:val="00E26F46"/>
    <w:rsid w:val="00E71EF7"/>
    <w:rsid w:val="00EA5A90"/>
    <w:rsid w:val="00EA7D33"/>
    <w:rsid w:val="00EB1784"/>
    <w:rsid w:val="00EC4997"/>
    <w:rsid w:val="00EC5F22"/>
    <w:rsid w:val="00F22985"/>
    <w:rsid w:val="00F237AD"/>
    <w:rsid w:val="00F358B5"/>
    <w:rsid w:val="00F7204E"/>
    <w:rsid w:val="00F83AD0"/>
    <w:rsid w:val="00F91B16"/>
    <w:rsid w:val="00FA70B4"/>
    <w:rsid w:val="00FC0B6F"/>
    <w:rsid w:val="00FC557F"/>
    <w:rsid w:val="00FD04EE"/>
    <w:rsid w:val="00FD7AC0"/>
    <w:rsid w:val="00FE4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0D4176DE"/>
  <w14:defaultImageDpi w14:val="300"/>
  <w15:docId w15:val="{4EFC4EFD-9BAF-B749-ACA0-26B6F32796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  <w:rsid w:val="0032381E"/>
    <w:pPr>
      <w:spacing w:before="100" w:beforeAutospacing="1" w:after="100" w:afterAutospacing="1"/>
    </w:pPr>
    <w:rPr>
      <w:rFonts w:ascii="Univers Next Pro Light" w:eastAsia="Times New Roman" w:hAnsi="Univers Next Pro Light" w:cs="Times New Roman"/>
      <w:sz w:val="20"/>
      <w:szCs w:val="20"/>
      <w:lang w:val="de-CH"/>
    </w:rPr>
  </w:style>
  <w:style w:type="paragraph" w:styleId="berschrift1">
    <w:name w:val="heading 1"/>
    <w:aliases w:val="Zwischenüberschrift Fett"/>
    <w:next w:val="Standard"/>
    <w:link w:val="berschrift1Zchn"/>
    <w:uiPriority w:val="9"/>
    <w:qFormat/>
    <w:rsid w:val="00265240"/>
    <w:pPr>
      <w:outlineLvl w:val="0"/>
    </w:pPr>
    <w:rPr>
      <w:rFonts w:ascii="Arial" w:hAnsi="Arial" w:cs="NHaasGroteskTXPro-75Bd"/>
      <w:b/>
      <w:bCs/>
      <w:color w:val="000000"/>
      <w:spacing w:val="2"/>
      <w:sz w:val="20"/>
      <w:szCs w:val="1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F5670"/>
    <w:pPr>
      <w:tabs>
        <w:tab w:val="center" w:pos="4153"/>
        <w:tab w:val="right" w:pos="8306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F5670"/>
  </w:style>
  <w:style w:type="paragraph" w:styleId="Fuzeile">
    <w:name w:val="footer"/>
    <w:basedOn w:val="Standard"/>
    <w:link w:val="FuzeileZchn"/>
    <w:uiPriority w:val="99"/>
    <w:unhideWhenUsed/>
    <w:rsid w:val="00DF5670"/>
    <w:pPr>
      <w:tabs>
        <w:tab w:val="center" w:pos="4153"/>
        <w:tab w:val="right" w:pos="8306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F5670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F5670"/>
    <w:rPr>
      <w:rFonts w:ascii="Lucida Grande" w:hAnsi="Lucida Grande" w:cs="Lucida Grande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F5670"/>
    <w:rPr>
      <w:rFonts w:ascii="Lucida Grande" w:hAnsi="Lucida Grande" w:cs="Lucida Grande"/>
      <w:sz w:val="18"/>
      <w:szCs w:val="18"/>
    </w:rPr>
  </w:style>
  <w:style w:type="paragraph" w:customStyle="1" w:styleId="EinfacherAbsatz">
    <w:name w:val="[Einfacher Absatz]"/>
    <w:basedOn w:val="Standard"/>
    <w:uiPriority w:val="99"/>
    <w:rsid w:val="00DF5670"/>
    <w:pPr>
      <w:spacing w:line="288" w:lineRule="auto"/>
    </w:pPr>
    <w:rPr>
      <w:rFonts w:ascii="MinionPro-Regular" w:hAnsi="MinionPro-Regular" w:cs="MinionPro-Regular"/>
      <w:sz w:val="24"/>
    </w:rPr>
  </w:style>
  <w:style w:type="paragraph" w:customStyle="1" w:styleId="NormalAdresse">
    <w:name w:val="Normal Adresse"/>
    <w:basedOn w:val="Standard"/>
    <w:qFormat/>
    <w:rsid w:val="00AF25E1"/>
    <w:rPr>
      <w:caps/>
    </w:rPr>
  </w:style>
  <w:style w:type="character" w:customStyle="1" w:styleId="berschrift1Zchn">
    <w:name w:val="Überschrift 1 Zchn"/>
    <w:aliases w:val="Zwischenüberschrift Fett Zchn"/>
    <w:basedOn w:val="Absatz-Standardschriftart"/>
    <w:link w:val="berschrift1"/>
    <w:uiPriority w:val="9"/>
    <w:rsid w:val="00265240"/>
    <w:rPr>
      <w:rFonts w:ascii="Arial" w:hAnsi="Arial" w:cs="NHaasGroteskTXPro-75Bd"/>
      <w:b/>
      <w:bCs/>
      <w:color w:val="000000"/>
      <w:spacing w:val="2"/>
      <w:sz w:val="20"/>
      <w:szCs w:val="18"/>
    </w:rPr>
  </w:style>
  <w:style w:type="paragraph" w:customStyle="1" w:styleId="Thema">
    <w:name w:val="Thema"/>
    <w:next w:val="Standard"/>
    <w:qFormat/>
    <w:rsid w:val="00B62D07"/>
    <w:pPr>
      <w:spacing w:line="220" w:lineRule="exact"/>
    </w:pPr>
    <w:rPr>
      <w:rFonts w:ascii="Univers Next Pro Light" w:hAnsi="Univers Next Pro Light" w:cs="NHaasGroteskTXPro-55Rg"/>
      <w:b/>
      <w:color w:val="000000"/>
      <w:spacing w:val="2"/>
      <w:sz w:val="20"/>
      <w:szCs w:val="18"/>
      <w:u w:val="single"/>
    </w:rPr>
  </w:style>
  <w:style w:type="character" w:styleId="Seitenzahl">
    <w:name w:val="page number"/>
    <w:uiPriority w:val="99"/>
    <w:unhideWhenUsed/>
    <w:rsid w:val="009A25B7"/>
  </w:style>
  <w:style w:type="paragraph" w:customStyle="1" w:styleId="EinfAbs">
    <w:name w:val="[Einf. Abs.]"/>
    <w:basedOn w:val="Standard"/>
    <w:uiPriority w:val="99"/>
    <w:rsid w:val="00EA5A90"/>
    <w:pPr>
      <w:spacing w:line="288" w:lineRule="auto"/>
    </w:pPr>
    <w:rPr>
      <w:rFonts w:ascii="MinionPro-Regular" w:hAnsi="MinionPro-Regular" w:cs="MinionPro-Regular"/>
      <w:sz w:val="24"/>
      <w:szCs w:val="24"/>
    </w:rPr>
  </w:style>
  <w:style w:type="paragraph" w:customStyle="1" w:styleId="TextPro">
    <w:name w:val="Text Pro"/>
    <w:basedOn w:val="Standard"/>
    <w:uiPriority w:val="99"/>
    <w:rsid w:val="001075F6"/>
    <w:rPr>
      <w:spacing w:val="1"/>
    </w:rPr>
  </w:style>
  <w:style w:type="paragraph" w:styleId="Aufzhlungszeichen">
    <w:name w:val="List Bullet"/>
    <w:basedOn w:val="Standard"/>
    <w:uiPriority w:val="99"/>
    <w:unhideWhenUsed/>
    <w:rsid w:val="00583FE1"/>
    <w:rPr>
      <w:b/>
    </w:rPr>
  </w:style>
  <w:style w:type="paragraph" w:styleId="Aufzhlungszeichen2">
    <w:name w:val="List Bullet 2"/>
    <w:basedOn w:val="Aufzhlungszeichen"/>
    <w:uiPriority w:val="99"/>
    <w:unhideWhenUsed/>
    <w:rsid w:val="00583FE1"/>
  </w:style>
  <w:style w:type="paragraph" w:styleId="Aufzhlungszeichen3">
    <w:name w:val="List Bullet 3"/>
    <w:basedOn w:val="Aufzhlungszeichen2"/>
    <w:uiPriority w:val="99"/>
    <w:unhideWhenUsed/>
    <w:rsid w:val="007431FF"/>
  </w:style>
  <w:style w:type="paragraph" w:styleId="Aufzhlungszeichen4">
    <w:name w:val="List Bullet 4"/>
    <w:basedOn w:val="Aufzhlungszeichen2"/>
    <w:uiPriority w:val="99"/>
    <w:unhideWhenUsed/>
    <w:rsid w:val="00583FE1"/>
  </w:style>
  <w:style w:type="paragraph" w:styleId="Aufzhlungszeichen5">
    <w:name w:val="List Bullet 5"/>
    <w:basedOn w:val="Aufzhlungszeichen4"/>
    <w:uiPriority w:val="99"/>
    <w:unhideWhenUsed/>
    <w:rsid w:val="00583FE1"/>
  </w:style>
  <w:style w:type="paragraph" w:customStyle="1" w:styleId="AdresseimFooter">
    <w:name w:val="Adresse im Footer"/>
    <w:basedOn w:val="Standard"/>
    <w:qFormat/>
    <w:rsid w:val="0080553F"/>
    <w:pPr>
      <w:spacing w:before="0" w:beforeAutospacing="0" w:after="0" w:afterAutospacing="0" w:line="200" w:lineRule="exact"/>
    </w:pPr>
    <w:rPr>
      <w:rFonts w:cs="NHaasGroteskDSPro-55Rg"/>
      <w:b/>
      <w:sz w:val="16"/>
    </w:rPr>
  </w:style>
  <w:style w:type="paragraph" w:styleId="StandardWeb">
    <w:name w:val="Normal (Web)"/>
    <w:basedOn w:val="Standard"/>
    <w:uiPriority w:val="99"/>
    <w:unhideWhenUsed/>
    <w:rsid w:val="003D41ED"/>
    <w:rPr>
      <w:rFonts w:ascii="Times New Roman" w:hAnsi="Times New Roman"/>
      <w:sz w:val="24"/>
      <w:szCs w:val="24"/>
      <w:lang w:val="en-US" w:eastAsia="de-DE"/>
    </w:rPr>
  </w:style>
  <w:style w:type="table" w:styleId="Tabellenraster">
    <w:name w:val="Table Grid"/>
    <w:basedOn w:val="NormaleTabelle"/>
    <w:uiPriority w:val="59"/>
    <w:rsid w:val="003D41E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rechtsbndig">
    <w:name w:val="Standard rechtsbündig"/>
    <w:basedOn w:val="Standard"/>
    <w:qFormat/>
    <w:rsid w:val="00C738AC"/>
    <w:pPr>
      <w:jc w:val="right"/>
    </w:pPr>
  </w:style>
  <w:style w:type="paragraph" w:customStyle="1" w:styleId="ZwischenberschriftFettrechtsbndig">
    <w:name w:val="Zwischenüberschrift Fett rechtsbündig"/>
    <w:qFormat/>
    <w:rsid w:val="0080553F"/>
    <w:rPr>
      <w:rFonts w:ascii="Univers Next Pro Light" w:hAnsi="Univers Next Pro Light" w:cs="NHaasGroteskTXPro-75Bd"/>
      <w:b/>
      <w:bCs/>
      <w:color w:val="000000"/>
      <w:spacing w:val="2"/>
      <w:sz w:val="20"/>
      <w:szCs w:val="18"/>
    </w:rPr>
  </w:style>
  <w:style w:type="paragraph" w:customStyle="1" w:styleId="NachThema">
    <w:name w:val="Nach Thema"/>
    <w:basedOn w:val="Standard"/>
    <w:qFormat/>
    <w:rsid w:val="0080553F"/>
    <w:pPr>
      <w:spacing w:before="0" w:beforeAutospacing="0" w:after="0" w:afterAutospacing="0"/>
    </w:pPr>
  </w:style>
  <w:style w:type="paragraph" w:customStyle="1" w:styleId="Seitenzahl1">
    <w:name w:val="Seitenzahl1"/>
    <w:basedOn w:val="AdresseimFooter"/>
    <w:qFormat/>
    <w:rsid w:val="006C6E2B"/>
    <w:pPr>
      <w:jc w:val="right"/>
    </w:pPr>
    <w:rPr>
      <w:b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63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93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21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5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539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0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24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15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39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287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5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44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94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333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07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755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29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339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86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035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3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741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9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55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384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0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8912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615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15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911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735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52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663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178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137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784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6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82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199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36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04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373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503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8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67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1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37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947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455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260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53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255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43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733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91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456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4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90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728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657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65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66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592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58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5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5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05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78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202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80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307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0974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32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87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65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5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485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79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80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32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582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53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463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691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28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1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89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639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57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862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6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ugo/Library/Group%20Containers/UBF8T346G9.Office/User%20Content.localized/Templates.localized/01_Traktanden_Protokoll_2021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A2DEC2B-4868-DD42-AE6A-12847E19C0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01_Traktanden_Protokoll_2021.dotx</Template>
  <TotalTime>0</TotalTime>
  <Pages>2</Pages>
  <Words>100</Words>
  <Characters>635</Characters>
  <Application>Microsoft Office Word</Application>
  <DocSecurity>0</DocSecurity>
  <Lines>5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Claus HeK</dc:creator>
  <cp:keywords/>
  <dc:description/>
  <cp:lastModifiedBy>Claus HeK</cp:lastModifiedBy>
  <cp:revision>1</cp:revision>
  <cp:lastPrinted>2021-08-09T10:49:00Z</cp:lastPrinted>
  <dcterms:created xsi:type="dcterms:W3CDTF">2022-11-14T10:39:00Z</dcterms:created>
  <dcterms:modified xsi:type="dcterms:W3CDTF">2022-11-14T12:24:00Z</dcterms:modified>
</cp:coreProperties>
</file>